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772F1C" w14:textId="07F16E9E" w:rsidR="00B47693" w:rsidRDefault="00B47693" w:rsidP="002F346B">
      <w:pPr>
        <w:pStyle w:val="NoSpacing"/>
        <w:rPr>
          <w:b/>
          <w:sz w:val="36"/>
        </w:rPr>
      </w:pPr>
      <w:bookmarkStart w:id="0" w:name="_GoBack"/>
      <w:bookmarkEnd w:id="0"/>
      <w:proofErr w:type="spellStart"/>
      <w:r w:rsidRPr="00B47693">
        <w:rPr>
          <w:b/>
          <w:sz w:val="36"/>
        </w:rPr>
        <w:t>Marshgate</w:t>
      </w:r>
      <w:proofErr w:type="spellEnd"/>
      <w:r w:rsidRPr="00B47693">
        <w:rPr>
          <w:b/>
          <w:sz w:val="36"/>
        </w:rPr>
        <w:t xml:space="preserve"> Sports Day</w:t>
      </w:r>
      <w:r w:rsidR="007E528C">
        <w:rPr>
          <w:b/>
          <w:sz w:val="36"/>
        </w:rPr>
        <w:t xml:space="preserve"> 201</w:t>
      </w:r>
      <w:r w:rsidR="00216B64">
        <w:rPr>
          <w:b/>
          <w:sz w:val="36"/>
        </w:rPr>
        <w:t>9</w:t>
      </w:r>
    </w:p>
    <w:p w14:paraId="725718DD" w14:textId="77777777" w:rsidR="00B47693" w:rsidRPr="00B47693" w:rsidRDefault="00B47693" w:rsidP="002F346B">
      <w:pPr>
        <w:pStyle w:val="NoSpacing"/>
        <w:rPr>
          <w:b/>
          <w:sz w:val="20"/>
        </w:rPr>
      </w:pPr>
    </w:p>
    <w:p w14:paraId="1261D25F" w14:textId="77777777" w:rsidR="00B47693" w:rsidRPr="009C7203" w:rsidRDefault="00B47693" w:rsidP="002F346B">
      <w:pPr>
        <w:pStyle w:val="NoSpacing"/>
        <w:rPr>
          <w:b/>
          <w:sz w:val="32"/>
        </w:rPr>
      </w:pPr>
      <w:r w:rsidRPr="009C7203">
        <w:rPr>
          <w:b/>
          <w:sz w:val="32"/>
        </w:rPr>
        <w:t>Final Standings</w:t>
      </w:r>
    </w:p>
    <w:p w14:paraId="4DD03232" w14:textId="77777777" w:rsidR="00B47693" w:rsidRDefault="00B47693" w:rsidP="002F346B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551"/>
        <w:gridCol w:w="2693"/>
      </w:tblGrid>
      <w:tr w:rsidR="00B47693" w14:paraId="3370F2E0" w14:textId="77777777" w:rsidTr="00B47693">
        <w:tc>
          <w:tcPr>
            <w:tcW w:w="1555" w:type="dxa"/>
            <w:shd w:val="clear" w:color="auto" w:fill="002060"/>
          </w:tcPr>
          <w:p w14:paraId="47227E08" w14:textId="77777777" w:rsidR="00B47693" w:rsidRPr="00B47693" w:rsidRDefault="00B47693" w:rsidP="002F346B">
            <w:pPr>
              <w:pStyle w:val="NoSpacing"/>
              <w:rPr>
                <w:sz w:val="28"/>
              </w:rPr>
            </w:pPr>
            <w:r w:rsidRPr="00B47693">
              <w:rPr>
                <w:sz w:val="28"/>
              </w:rPr>
              <w:t xml:space="preserve">Position </w:t>
            </w:r>
          </w:p>
        </w:tc>
        <w:tc>
          <w:tcPr>
            <w:tcW w:w="2551" w:type="dxa"/>
            <w:shd w:val="clear" w:color="auto" w:fill="002060"/>
          </w:tcPr>
          <w:p w14:paraId="1149D8E4" w14:textId="77777777" w:rsidR="00B47693" w:rsidRPr="00B47693" w:rsidRDefault="00B47693" w:rsidP="002F346B">
            <w:pPr>
              <w:pStyle w:val="NoSpacing"/>
              <w:rPr>
                <w:sz w:val="28"/>
              </w:rPr>
            </w:pPr>
            <w:r w:rsidRPr="00B47693">
              <w:rPr>
                <w:sz w:val="28"/>
              </w:rPr>
              <w:t>Country</w:t>
            </w:r>
          </w:p>
        </w:tc>
        <w:tc>
          <w:tcPr>
            <w:tcW w:w="2693" w:type="dxa"/>
            <w:shd w:val="clear" w:color="auto" w:fill="002060"/>
          </w:tcPr>
          <w:p w14:paraId="59127074" w14:textId="77777777" w:rsidR="00B47693" w:rsidRPr="00B47693" w:rsidRDefault="00B47693" w:rsidP="002F346B">
            <w:pPr>
              <w:pStyle w:val="NoSpacing"/>
              <w:rPr>
                <w:sz w:val="28"/>
              </w:rPr>
            </w:pPr>
            <w:r w:rsidRPr="00B47693">
              <w:rPr>
                <w:sz w:val="28"/>
              </w:rPr>
              <w:t>Total Points</w:t>
            </w:r>
          </w:p>
        </w:tc>
      </w:tr>
      <w:tr w:rsidR="00B47693" w14:paraId="7524598F" w14:textId="77777777" w:rsidTr="00B47693">
        <w:tc>
          <w:tcPr>
            <w:tcW w:w="1555" w:type="dxa"/>
          </w:tcPr>
          <w:p w14:paraId="0F2241F6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1</w:t>
            </w:r>
            <w:r w:rsidRPr="00B47693">
              <w:rPr>
                <w:sz w:val="24"/>
                <w:vertAlign w:val="superscript"/>
              </w:rPr>
              <w:t>st</w:t>
            </w:r>
          </w:p>
        </w:tc>
        <w:tc>
          <w:tcPr>
            <w:tcW w:w="2551" w:type="dxa"/>
          </w:tcPr>
          <w:p w14:paraId="304931E4" w14:textId="5B02772B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South Africa</w:t>
            </w:r>
          </w:p>
        </w:tc>
        <w:tc>
          <w:tcPr>
            <w:tcW w:w="2693" w:type="dxa"/>
          </w:tcPr>
          <w:p w14:paraId="030BC229" w14:textId="175859D8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864</w:t>
            </w:r>
          </w:p>
        </w:tc>
      </w:tr>
      <w:tr w:rsidR="00B47693" w14:paraId="6C87F100" w14:textId="77777777" w:rsidTr="00B47693">
        <w:tc>
          <w:tcPr>
            <w:tcW w:w="1555" w:type="dxa"/>
          </w:tcPr>
          <w:p w14:paraId="0E8CCBC6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2</w:t>
            </w:r>
            <w:r w:rsidRPr="00B47693">
              <w:rPr>
                <w:sz w:val="24"/>
                <w:vertAlign w:val="superscript"/>
              </w:rPr>
              <w:t>nd</w:t>
            </w:r>
          </w:p>
        </w:tc>
        <w:tc>
          <w:tcPr>
            <w:tcW w:w="2551" w:type="dxa"/>
          </w:tcPr>
          <w:p w14:paraId="4A72290C" w14:textId="60299639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UK</w:t>
            </w:r>
          </w:p>
        </w:tc>
        <w:tc>
          <w:tcPr>
            <w:tcW w:w="2693" w:type="dxa"/>
          </w:tcPr>
          <w:p w14:paraId="189D7B17" w14:textId="458AF8AD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750</w:t>
            </w:r>
          </w:p>
        </w:tc>
      </w:tr>
      <w:tr w:rsidR="00B47693" w14:paraId="77C3EA1D" w14:textId="77777777" w:rsidTr="00B47693">
        <w:tc>
          <w:tcPr>
            <w:tcW w:w="1555" w:type="dxa"/>
          </w:tcPr>
          <w:p w14:paraId="3635906D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3</w:t>
            </w:r>
            <w:r w:rsidRPr="00B47693">
              <w:rPr>
                <w:sz w:val="24"/>
                <w:vertAlign w:val="superscript"/>
              </w:rPr>
              <w:t>rd</w:t>
            </w:r>
          </w:p>
        </w:tc>
        <w:tc>
          <w:tcPr>
            <w:tcW w:w="2551" w:type="dxa"/>
          </w:tcPr>
          <w:p w14:paraId="3FF27027" w14:textId="204C35BF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Poland</w:t>
            </w:r>
          </w:p>
        </w:tc>
        <w:tc>
          <w:tcPr>
            <w:tcW w:w="2693" w:type="dxa"/>
          </w:tcPr>
          <w:p w14:paraId="52C557BE" w14:textId="0A6BB86E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748</w:t>
            </w:r>
          </w:p>
        </w:tc>
      </w:tr>
      <w:tr w:rsidR="00B47693" w14:paraId="52B35AAC" w14:textId="77777777" w:rsidTr="00B47693">
        <w:tc>
          <w:tcPr>
            <w:tcW w:w="1555" w:type="dxa"/>
          </w:tcPr>
          <w:p w14:paraId="31F94F6D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4</w:t>
            </w:r>
            <w:r w:rsidRPr="00B47693">
              <w:rPr>
                <w:sz w:val="24"/>
                <w:vertAlign w:val="superscript"/>
              </w:rPr>
              <w:t>th</w:t>
            </w:r>
          </w:p>
        </w:tc>
        <w:tc>
          <w:tcPr>
            <w:tcW w:w="2551" w:type="dxa"/>
          </w:tcPr>
          <w:p w14:paraId="4468C9DC" w14:textId="5DFA750C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Greece</w:t>
            </w:r>
          </w:p>
        </w:tc>
        <w:tc>
          <w:tcPr>
            <w:tcW w:w="2693" w:type="dxa"/>
          </w:tcPr>
          <w:p w14:paraId="0314DEC8" w14:textId="1A71B3AF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737</w:t>
            </w:r>
          </w:p>
        </w:tc>
      </w:tr>
      <w:tr w:rsidR="00B47693" w14:paraId="0216EEF5" w14:textId="77777777" w:rsidTr="00B47693">
        <w:tc>
          <w:tcPr>
            <w:tcW w:w="1555" w:type="dxa"/>
          </w:tcPr>
          <w:p w14:paraId="45AA6548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5</w:t>
            </w:r>
            <w:r w:rsidRPr="00B47693">
              <w:rPr>
                <w:sz w:val="24"/>
                <w:vertAlign w:val="superscript"/>
              </w:rPr>
              <w:t>th</w:t>
            </w:r>
            <w:r w:rsidRPr="00B47693">
              <w:rPr>
                <w:sz w:val="24"/>
              </w:rPr>
              <w:t xml:space="preserve"> </w:t>
            </w:r>
          </w:p>
        </w:tc>
        <w:tc>
          <w:tcPr>
            <w:tcW w:w="2551" w:type="dxa"/>
          </w:tcPr>
          <w:p w14:paraId="34FC621C" w14:textId="285A5597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USA</w:t>
            </w:r>
          </w:p>
        </w:tc>
        <w:tc>
          <w:tcPr>
            <w:tcW w:w="2693" w:type="dxa"/>
          </w:tcPr>
          <w:p w14:paraId="514C95AD" w14:textId="2DD49C2F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730</w:t>
            </w:r>
          </w:p>
        </w:tc>
      </w:tr>
      <w:tr w:rsidR="00B47693" w14:paraId="60A35879" w14:textId="77777777" w:rsidTr="00B47693">
        <w:tc>
          <w:tcPr>
            <w:tcW w:w="1555" w:type="dxa"/>
          </w:tcPr>
          <w:p w14:paraId="44D9F011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6</w:t>
            </w:r>
            <w:r w:rsidRPr="00B47693">
              <w:rPr>
                <w:sz w:val="24"/>
                <w:vertAlign w:val="superscript"/>
              </w:rPr>
              <w:t>th</w:t>
            </w:r>
            <w:r w:rsidRPr="00B47693">
              <w:rPr>
                <w:sz w:val="24"/>
              </w:rPr>
              <w:t xml:space="preserve"> </w:t>
            </w:r>
          </w:p>
        </w:tc>
        <w:tc>
          <w:tcPr>
            <w:tcW w:w="2551" w:type="dxa"/>
          </w:tcPr>
          <w:p w14:paraId="77DB8574" w14:textId="2E2D8897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Germany</w:t>
            </w:r>
          </w:p>
        </w:tc>
        <w:tc>
          <w:tcPr>
            <w:tcW w:w="2693" w:type="dxa"/>
          </w:tcPr>
          <w:p w14:paraId="3B9BBCB6" w14:textId="068B5961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701</w:t>
            </w:r>
          </w:p>
        </w:tc>
      </w:tr>
      <w:tr w:rsidR="00B47693" w14:paraId="7BF728A5" w14:textId="77777777" w:rsidTr="00B47693">
        <w:tc>
          <w:tcPr>
            <w:tcW w:w="1555" w:type="dxa"/>
          </w:tcPr>
          <w:p w14:paraId="7586094C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7</w:t>
            </w:r>
            <w:r w:rsidRPr="00B47693">
              <w:rPr>
                <w:sz w:val="24"/>
                <w:vertAlign w:val="superscript"/>
              </w:rPr>
              <w:t>th</w:t>
            </w:r>
            <w:r w:rsidRPr="00B47693">
              <w:rPr>
                <w:sz w:val="24"/>
              </w:rPr>
              <w:t xml:space="preserve"> </w:t>
            </w:r>
          </w:p>
        </w:tc>
        <w:tc>
          <w:tcPr>
            <w:tcW w:w="2551" w:type="dxa"/>
          </w:tcPr>
          <w:p w14:paraId="321FA5AA" w14:textId="736723DC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France</w:t>
            </w:r>
          </w:p>
        </w:tc>
        <w:tc>
          <w:tcPr>
            <w:tcW w:w="2693" w:type="dxa"/>
          </w:tcPr>
          <w:p w14:paraId="03234ABF" w14:textId="2984B932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</w:tr>
      <w:tr w:rsidR="00B47693" w14:paraId="13933D6A" w14:textId="77777777" w:rsidTr="00B47693">
        <w:tc>
          <w:tcPr>
            <w:tcW w:w="1555" w:type="dxa"/>
          </w:tcPr>
          <w:p w14:paraId="53DF490A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8</w:t>
            </w:r>
            <w:r w:rsidRPr="00B47693">
              <w:rPr>
                <w:sz w:val="24"/>
                <w:vertAlign w:val="superscript"/>
              </w:rPr>
              <w:t>th</w:t>
            </w:r>
            <w:r w:rsidRPr="00B47693">
              <w:rPr>
                <w:sz w:val="24"/>
              </w:rPr>
              <w:t xml:space="preserve"> </w:t>
            </w:r>
          </w:p>
        </w:tc>
        <w:tc>
          <w:tcPr>
            <w:tcW w:w="2551" w:type="dxa"/>
          </w:tcPr>
          <w:p w14:paraId="3801E238" w14:textId="1BA43E35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India</w:t>
            </w:r>
          </w:p>
        </w:tc>
        <w:tc>
          <w:tcPr>
            <w:tcW w:w="2693" w:type="dxa"/>
          </w:tcPr>
          <w:p w14:paraId="3B50532A" w14:textId="5F696815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692</w:t>
            </w:r>
          </w:p>
        </w:tc>
      </w:tr>
      <w:tr w:rsidR="00B47693" w14:paraId="33AE99C9" w14:textId="77777777" w:rsidTr="00B47693">
        <w:tc>
          <w:tcPr>
            <w:tcW w:w="1555" w:type="dxa"/>
          </w:tcPr>
          <w:p w14:paraId="12A7C61B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9</w:t>
            </w:r>
            <w:r w:rsidRPr="00B47693">
              <w:rPr>
                <w:sz w:val="24"/>
                <w:vertAlign w:val="superscript"/>
              </w:rPr>
              <w:t>th</w:t>
            </w:r>
            <w:r w:rsidRPr="00B47693">
              <w:rPr>
                <w:sz w:val="24"/>
              </w:rPr>
              <w:t xml:space="preserve"> </w:t>
            </w:r>
          </w:p>
        </w:tc>
        <w:tc>
          <w:tcPr>
            <w:tcW w:w="2551" w:type="dxa"/>
          </w:tcPr>
          <w:p w14:paraId="4967AEEF" w14:textId="65CEA419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Japan</w:t>
            </w:r>
          </w:p>
        </w:tc>
        <w:tc>
          <w:tcPr>
            <w:tcW w:w="2693" w:type="dxa"/>
          </w:tcPr>
          <w:p w14:paraId="29AED859" w14:textId="20DDB0C4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682</w:t>
            </w:r>
          </w:p>
        </w:tc>
      </w:tr>
      <w:tr w:rsidR="00B47693" w14:paraId="5A73C7C5" w14:textId="77777777" w:rsidTr="00B47693">
        <w:tc>
          <w:tcPr>
            <w:tcW w:w="1555" w:type="dxa"/>
          </w:tcPr>
          <w:p w14:paraId="4C4E8A7D" w14:textId="77777777" w:rsidR="00B47693" w:rsidRPr="00B47693" w:rsidRDefault="00B47693" w:rsidP="002F346B">
            <w:pPr>
              <w:pStyle w:val="NoSpacing"/>
              <w:rPr>
                <w:sz w:val="24"/>
              </w:rPr>
            </w:pPr>
            <w:r w:rsidRPr="00B47693">
              <w:rPr>
                <w:sz w:val="24"/>
              </w:rPr>
              <w:t>10</w:t>
            </w:r>
            <w:r w:rsidRPr="00B47693">
              <w:rPr>
                <w:sz w:val="24"/>
                <w:vertAlign w:val="superscript"/>
              </w:rPr>
              <w:t>th</w:t>
            </w:r>
            <w:r w:rsidRPr="00B47693">
              <w:rPr>
                <w:sz w:val="24"/>
              </w:rPr>
              <w:t xml:space="preserve"> </w:t>
            </w:r>
          </w:p>
        </w:tc>
        <w:tc>
          <w:tcPr>
            <w:tcW w:w="2551" w:type="dxa"/>
          </w:tcPr>
          <w:p w14:paraId="7C23A869" w14:textId="07708905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Brazil</w:t>
            </w:r>
          </w:p>
        </w:tc>
        <w:tc>
          <w:tcPr>
            <w:tcW w:w="2693" w:type="dxa"/>
          </w:tcPr>
          <w:p w14:paraId="7F00BD86" w14:textId="5EA249C1" w:rsidR="00B47693" w:rsidRPr="00B47693" w:rsidRDefault="00AB7C87" w:rsidP="002F346B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640</w:t>
            </w:r>
          </w:p>
        </w:tc>
      </w:tr>
    </w:tbl>
    <w:p w14:paraId="26C3C7C7" w14:textId="77777777" w:rsidR="009B7DB9" w:rsidRPr="00F142C4" w:rsidRDefault="009B7DB9" w:rsidP="002F346B">
      <w:pPr>
        <w:pStyle w:val="NoSpacing"/>
        <w:rPr>
          <w:b/>
          <w:sz w:val="28"/>
        </w:rPr>
      </w:pPr>
    </w:p>
    <w:p w14:paraId="3FD3F6C2" w14:textId="77777777" w:rsidR="004E144B" w:rsidRPr="007E528C" w:rsidRDefault="00B47693" w:rsidP="002F346B">
      <w:pPr>
        <w:pStyle w:val="NoSpacing"/>
        <w:rPr>
          <w:b/>
          <w:sz w:val="36"/>
        </w:rPr>
      </w:pPr>
      <w:r w:rsidRPr="007E528C">
        <w:rPr>
          <w:b/>
          <w:sz w:val="36"/>
        </w:rPr>
        <w:t>School Records</w:t>
      </w:r>
    </w:p>
    <w:p w14:paraId="41AE45AC" w14:textId="77777777" w:rsidR="00B47693" w:rsidRPr="00DF36E9" w:rsidRDefault="00B47693" w:rsidP="002F346B">
      <w:pPr>
        <w:pStyle w:val="NoSpacing"/>
        <w:rPr>
          <w:b/>
          <w:sz w:val="12"/>
        </w:rPr>
      </w:pPr>
    </w:p>
    <w:p w14:paraId="55B39F1D" w14:textId="77777777" w:rsidR="009B7DB9" w:rsidRPr="00007E0A" w:rsidRDefault="009B7DB9" w:rsidP="009B7DB9">
      <w:pPr>
        <w:pStyle w:val="NoSpacing"/>
        <w:rPr>
          <w:b/>
          <w:sz w:val="32"/>
        </w:rPr>
      </w:pPr>
      <w:r w:rsidRPr="00007E0A">
        <w:rPr>
          <w:b/>
          <w:sz w:val="32"/>
        </w:rPr>
        <w:t>Sprint Races</w:t>
      </w:r>
    </w:p>
    <w:p w14:paraId="66EC0E40" w14:textId="77777777" w:rsidR="009B7DB9" w:rsidRPr="009600A8" w:rsidRDefault="009B7DB9" w:rsidP="009B7DB9">
      <w:pPr>
        <w:pStyle w:val="NoSpacing"/>
        <w:rPr>
          <w:sz w:val="6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0"/>
        <w:gridCol w:w="2127"/>
        <w:gridCol w:w="1417"/>
        <w:gridCol w:w="1701"/>
        <w:gridCol w:w="992"/>
      </w:tblGrid>
      <w:tr w:rsidR="00E96E62" w14:paraId="79DF63D1" w14:textId="42ED9F20" w:rsidTr="0021401B">
        <w:tc>
          <w:tcPr>
            <w:tcW w:w="2830" w:type="dxa"/>
            <w:shd w:val="clear" w:color="auto" w:fill="002060"/>
          </w:tcPr>
          <w:p w14:paraId="08EB8A9D" w14:textId="77777777" w:rsidR="00E96E62" w:rsidRPr="00007E0A" w:rsidRDefault="00E96E62" w:rsidP="00820279">
            <w:pPr>
              <w:pStyle w:val="NoSpacing"/>
              <w:rPr>
                <w:sz w:val="28"/>
              </w:rPr>
            </w:pPr>
            <w:r w:rsidRPr="00007E0A">
              <w:rPr>
                <w:sz w:val="28"/>
              </w:rPr>
              <w:t>Event</w:t>
            </w:r>
          </w:p>
        </w:tc>
        <w:tc>
          <w:tcPr>
            <w:tcW w:w="2127" w:type="dxa"/>
            <w:shd w:val="clear" w:color="auto" w:fill="002060"/>
          </w:tcPr>
          <w:p w14:paraId="4F3168F3" w14:textId="77777777" w:rsidR="00E96E62" w:rsidRPr="00007E0A" w:rsidRDefault="00E96E62" w:rsidP="00820279">
            <w:pPr>
              <w:pStyle w:val="NoSpacing"/>
              <w:rPr>
                <w:sz w:val="28"/>
              </w:rPr>
            </w:pPr>
            <w:r w:rsidRPr="00007E0A">
              <w:rPr>
                <w:sz w:val="28"/>
              </w:rPr>
              <w:t xml:space="preserve">Name </w:t>
            </w:r>
          </w:p>
        </w:tc>
        <w:tc>
          <w:tcPr>
            <w:tcW w:w="1417" w:type="dxa"/>
            <w:shd w:val="clear" w:color="auto" w:fill="002060"/>
          </w:tcPr>
          <w:p w14:paraId="359409CB" w14:textId="77777777" w:rsidR="00E96E62" w:rsidRPr="00007E0A" w:rsidRDefault="00E96E62" w:rsidP="00820279">
            <w:pPr>
              <w:pStyle w:val="NoSpacing"/>
              <w:rPr>
                <w:sz w:val="28"/>
              </w:rPr>
            </w:pPr>
            <w:r>
              <w:rPr>
                <w:sz w:val="28"/>
              </w:rPr>
              <w:t>Country</w:t>
            </w:r>
          </w:p>
        </w:tc>
        <w:tc>
          <w:tcPr>
            <w:tcW w:w="1701" w:type="dxa"/>
            <w:shd w:val="clear" w:color="auto" w:fill="002060"/>
          </w:tcPr>
          <w:p w14:paraId="0B489095" w14:textId="77777777" w:rsidR="00E96E62" w:rsidRPr="00007E0A" w:rsidRDefault="00E96E62" w:rsidP="00820279">
            <w:pPr>
              <w:pStyle w:val="NoSpacing"/>
              <w:rPr>
                <w:sz w:val="28"/>
              </w:rPr>
            </w:pPr>
            <w:r>
              <w:rPr>
                <w:sz w:val="28"/>
              </w:rPr>
              <w:t>Time (s)</w:t>
            </w:r>
          </w:p>
        </w:tc>
        <w:tc>
          <w:tcPr>
            <w:tcW w:w="992" w:type="dxa"/>
            <w:shd w:val="clear" w:color="auto" w:fill="002060"/>
          </w:tcPr>
          <w:p w14:paraId="30FE7833" w14:textId="764D40E7" w:rsidR="00E96E62" w:rsidRDefault="00E96E62" w:rsidP="00820279">
            <w:pPr>
              <w:pStyle w:val="NoSpacing"/>
              <w:rPr>
                <w:sz w:val="28"/>
              </w:rPr>
            </w:pPr>
            <w:r>
              <w:rPr>
                <w:sz w:val="28"/>
              </w:rPr>
              <w:t xml:space="preserve">Year </w:t>
            </w:r>
          </w:p>
        </w:tc>
      </w:tr>
      <w:tr w:rsidR="00E96E62" w14:paraId="3838CD74" w14:textId="2D5613BF" w:rsidTr="0021401B">
        <w:tc>
          <w:tcPr>
            <w:tcW w:w="2830" w:type="dxa"/>
          </w:tcPr>
          <w:p w14:paraId="0A0531E7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3 Boys – 60m</w:t>
            </w:r>
          </w:p>
        </w:tc>
        <w:tc>
          <w:tcPr>
            <w:tcW w:w="2127" w:type="dxa"/>
          </w:tcPr>
          <w:p w14:paraId="045830D4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Reece Lory</w:t>
            </w:r>
          </w:p>
        </w:tc>
        <w:tc>
          <w:tcPr>
            <w:tcW w:w="1417" w:type="dxa"/>
          </w:tcPr>
          <w:p w14:paraId="4655FA8D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India</w:t>
            </w:r>
          </w:p>
        </w:tc>
        <w:tc>
          <w:tcPr>
            <w:tcW w:w="1701" w:type="dxa"/>
          </w:tcPr>
          <w:p w14:paraId="6B79BC47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9.75s</w:t>
            </w:r>
          </w:p>
        </w:tc>
        <w:tc>
          <w:tcPr>
            <w:tcW w:w="992" w:type="dxa"/>
            <w:shd w:val="clear" w:color="auto" w:fill="auto"/>
          </w:tcPr>
          <w:p w14:paraId="5A404A58" w14:textId="69DA4214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</w:tr>
      <w:tr w:rsidR="00E96E62" w14:paraId="224E4E9A" w14:textId="6F710881" w:rsidTr="0021401B">
        <w:tc>
          <w:tcPr>
            <w:tcW w:w="2830" w:type="dxa"/>
          </w:tcPr>
          <w:p w14:paraId="762EB713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3 Girls – 60m</w:t>
            </w:r>
          </w:p>
        </w:tc>
        <w:tc>
          <w:tcPr>
            <w:tcW w:w="2127" w:type="dxa"/>
          </w:tcPr>
          <w:p w14:paraId="79324F3B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proofErr w:type="spellStart"/>
            <w:r>
              <w:rPr>
                <w:sz w:val="24"/>
              </w:rPr>
              <w:t>Arifa</w:t>
            </w:r>
            <w:proofErr w:type="spellEnd"/>
            <w:r>
              <w:rPr>
                <w:sz w:val="24"/>
              </w:rPr>
              <w:t xml:space="preserve"> Abu</w:t>
            </w:r>
          </w:p>
        </w:tc>
        <w:tc>
          <w:tcPr>
            <w:tcW w:w="1417" w:type="dxa"/>
          </w:tcPr>
          <w:p w14:paraId="1A168A0A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India</w:t>
            </w:r>
          </w:p>
        </w:tc>
        <w:tc>
          <w:tcPr>
            <w:tcW w:w="1701" w:type="dxa"/>
          </w:tcPr>
          <w:p w14:paraId="6DBA61FE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10.0s</w:t>
            </w:r>
          </w:p>
        </w:tc>
        <w:tc>
          <w:tcPr>
            <w:tcW w:w="992" w:type="dxa"/>
            <w:shd w:val="clear" w:color="auto" w:fill="auto"/>
          </w:tcPr>
          <w:p w14:paraId="5E602456" w14:textId="3A0B8317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</w:tr>
      <w:tr w:rsidR="00E96E62" w14:paraId="0EEAE14A" w14:textId="295EF19A" w:rsidTr="0021401B">
        <w:tc>
          <w:tcPr>
            <w:tcW w:w="2830" w:type="dxa"/>
          </w:tcPr>
          <w:p w14:paraId="312A3134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4 Boys – 60m</w:t>
            </w:r>
          </w:p>
        </w:tc>
        <w:tc>
          <w:tcPr>
            <w:tcW w:w="2127" w:type="dxa"/>
          </w:tcPr>
          <w:p w14:paraId="3AAE67C4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James Alleyne</w:t>
            </w:r>
          </w:p>
        </w:tc>
        <w:tc>
          <w:tcPr>
            <w:tcW w:w="1417" w:type="dxa"/>
          </w:tcPr>
          <w:p w14:paraId="4FCF95CE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South Africa</w:t>
            </w:r>
          </w:p>
        </w:tc>
        <w:tc>
          <w:tcPr>
            <w:tcW w:w="1701" w:type="dxa"/>
          </w:tcPr>
          <w:p w14:paraId="69B2E43D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9.62s</w:t>
            </w:r>
          </w:p>
        </w:tc>
        <w:tc>
          <w:tcPr>
            <w:tcW w:w="992" w:type="dxa"/>
            <w:shd w:val="clear" w:color="auto" w:fill="auto"/>
          </w:tcPr>
          <w:p w14:paraId="3A676C2D" w14:textId="7525E516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</w:tr>
      <w:tr w:rsidR="00E96E62" w14:paraId="0C75AFEC" w14:textId="2CADBBE9" w:rsidTr="0021401B">
        <w:tc>
          <w:tcPr>
            <w:tcW w:w="2830" w:type="dxa"/>
          </w:tcPr>
          <w:p w14:paraId="63D1814A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4 Girls – 60m</w:t>
            </w:r>
          </w:p>
        </w:tc>
        <w:tc>
          <w:tcPr>
            <w:tcW w:w="2127" w:type="dxa"/>
          </w:tcPr>
          <w:p w14:paraId="7759D091" w14:textId="098731CE" w:rsidR="00E96E62" w:rsidRPr="00007E0A" w:rsidRDefault="00ED04AB" w:rsidP="00820279">
            <w:pPr>
              <w:pStyle w:val="NoSpacing"/>
              <w:rPr>
                <w:sz w:val="24"/>
              </w:rPr>
            </w:pPr>
            <w:proofErr w:type="spellStart"/>
            <w:r>
              <w:rPr>
                <w:sz w:val="24"/>
              </w:rPr>
              <w:t>Arifa</w:t>
            </w:r>
            <w:proofErr w:type="spellEnd"/>
            <w:r>
              <w:rPr>
                <w:sz w:val="24"/>
              </w:rPr>
              <w:t xml:space="preserve"> Abu</w:t>
            </w:r>
          </w:p>
        </w:tc>
        <w:tc>
          <w:tcPr>
            <w:tcW w:w="1417" w:type="dxa"/>
          </w:tcPr>
          <w:p w14:paraId="4BA33EF7" w14:textId="56CB536E" w:rsidR="00E96E62" w:rsidRPr="00007E0A" w:rsidRDefault="00ED04AB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India</w:t>
            </w:r>
          </w:p>
        </w:tc>
        <w:tc>
          <w:tcPr>
            <w:tcW w:w="1701" w:type="dxa"/>
          </w:tcPr>
          <w:p w14:paraId="50B35FF9" w14:textId="1E6ECA7E" w:rsidR="00E96E62" w:rsidRPr="00007E0A" w:rsidRDefault="00ED04AB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9</w:t>
            </w:r>
            <w:r w:rsidR="00E96E62">
              <w:rPr>
                <w:sz w:val="24"/>
              </w:rPr>
              <w:t>.</w:t>
            </w:r>
            <w:r>
              <w:rPr>
                <w:sz w:val="24"/>
              </w:rPr>
              <w:t>83</w:t>
            </w:r>
            <w:r w:rsidR="00E96E62">
              <w:rPr>
                <w:sz w:val="24"/>
              </w:rPr>
              <w:t>s</w:t>
            </w:r>
          </w:p>
        </w:tc>
        <w:tc>
          <w:tcPr>
            <w:tcW w:w="992" w:type="dxa"/>
            <w:shd w:val="clear" w:color="auto" w:fill="auto"/>
          </w:tcPr>
          <w:p w14:paraId="200EB103" w14:textId="10BFCAE4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</w:t>
            </w:r>
            <w:r w:rsidR="00ED04AB">
              <w:rPr>
                <w:sz w:val="24"/>
              </w:rPr>
              <w:t>8</w:t>
            </w:r>
          </w:p>
        </w:tc>
      </w:tr>
      <w:tr w:rsidR="00E96E62" w14:paraId="4D345A17" w14:textId="6EA991FC" w:rsidTr="0021401B">
        <w:tc>
          <w:tcPr>
            <w:tcW w:w="2830" w:type="dxa"/>
          </w:tcPr>
          <w:p w14:paraId="19EAA9C2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5 Boys – 60m</w:t>
            </w:r>
          </w:p>
        </w:tc>
        <w:tc>
          <w:tcPr>
            <w:tcW w:w="2127" w:type="dxa"/>
          </w:tcPr>
          <w:p w14:paraId="5A7F33B8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Thomas Lambert</w:t>
            </w:r>
          </w:p>
        </w:tc>
        <w:tc>
          <w:tcPr>
            <w:tcW w:w="1417" w:type="dxa"/>
          </w:tcPr>
          <w:p w14:paraId="5CEFF52E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South Africa</w:t>
            </w:r>
          </w:p>
        </w:tc>
        <w:tc>
          <w:tcPr>
            <w:tcW w:w="1701" w:type="dxa"/>
          </w:tcPr>
          <w:p w14:paraId="7C9DCFA8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8.84s</w:t>
            </w:r>
          </w:p>
        </w:tc>
        <w:tc>
          <w:tcPr>
            <w:tcW w:w="992" w:type="dxa"/>
            <w:shd w:val="clear" w:color="auto" w:fill="auto"/>
          </w:tcPr>
          <w:p w14:paraId="7A525ED7" w14:textId="278A81FC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</w:tr>
      <w:tr w:rsidR="00E96E62" w14:paraId="482C8598" w14:textId="450D4655" w:rsidTr="0021401B">
        <w:tc>
          <w:tcPr>
            <w:tcW w:w="2830" w:type="dxa"/>
          </w:tcPr>
          <w:p w14:paraId="6C70FA25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5 Girls – 60m</w:t>
            </w:r>
          </w:p>
        </w:tc>
        <w:tc>
          <w:tcPr>
            <w:tcW w:w="2127" w:type="dxa"/>
          </w:tcPr>
          <w:p w14:paraId="45395CD2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Demi Flack</w:t>
            </w:r>
          </w:p>
        </w:tc>
        <w:tc>
          <w:tcPr>
            <w:tcW w:w="1417" w:type="dxa"/>
          </w:tcPr>
          <w:p w14:paraId="44AAB609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Poland</w:t>
            </w:r>
          </w:p>
        </w:tc>
        <w:tc>
          <w:tcPr>
            <w:tcW w:w="1701" w:type="dxa"/>
          </w:tcPr>
          <w:p w14:paraId="641657A0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9.01s</w:t>
            </w:r>
          </w:p>
        </w:tc>
        <w:tc>
          <w:tcPr>
            <w:tcW w:w="992" w:type="dxa"/>
            <w:shd w:val="clear" w:color="auto" w:fill="auto"/>
          </w:tcPr>
          <w:p w14:paraId="294FF7D5" w14:textId="07A96389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2017</w:t>
            </w:r>
          </w:p>
        </w:tc>
      </w:tr>
      <w:tr w:rsidR="00E96E62" w14:paraId="49C78250" w14:textId="7BE36EC2" w:rsidTr="0021401B">
        <w:tc>
          <w:tcPr>
            <w:tcW w:w="2830" w:type="dxa"/>
          </w:tcPr>
          <w:p w14:paraId="6F0DE458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6 Boys – 100m</w:t>
            </w:r>
          </w:p>
        </w:tc>
        <w:tc>
          <w:tcPr>
            <w:tcW w:w="2127" w:type="dxa"/>
          </w:tcPr>
          <w:p w14:paraId="02FDF2CB" w14:textId="16FC4E76" w:rsidR="00E96E62" w:rsidRPr="00007E0A" w:rsidRDefault="00ED04AB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Val Kim</w:t>
            </w:r>
          </w:p>
        </w:tc>
        <w:tc>
          <w:tcPr>
            <w:tcW w:w="1417" w:type="dxa"/>
          </w:tcPr>
          <w:p w14:paraId="6357FBBC" w14:textId="77777777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USA</w:t>
            </w:r>
          </w:p>
        </w:tc>
        <w:tc>
          <w:tcPr>
            <w:tcW w:w="1701" w:type="dxa"/>
          </w:tcPr>
          <w:p w14:paraId="416138A9" w14:textId="5B95CBC8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14.</w:t>
            </w:r>
            <w:r w:rsidR="00ED04AB">
              <w:rPr>
                <w:sz w:val="24"/>
              </w:rPr>
              <w:t>04</w:t>
            </w:r>
            <w:r>
              <w:rPr>
                <w:sz w:val="24"/>
              </w:rPr>
              <w:t>s</w:t>
            </w:r>
          </w:p>
        </w:tc>
        <w:tc>
          <w:tcPr>
            <w:tcW w:w="992" w:type="dxa"/>
            <w:shd w:val="clear" w:color="auto" w:fill="auto"/>
          </w:tcPr>
          <w:p w14:paraId="5F1CF426" w14:textId="65B51F16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</w:t>
            </w:r>
            <w:r w:rsidR="00ED04AB">
              <w:rPr>
                <w:sz w:val="24"/>
              </w:rPr>
              <w:t>8</w:t>
            </w:r>
          </w:p>
        </w:tc>
      </w:tr>
      <w:tr w:rsidR="00E96E62" w14:paraId="741E2C33" w14:textId="74CF3064" w:rsidTr="0021401B">
        <w:tc>
          <w:tcPr>
            <w:tcW w:w="2830" w:type="dxa"/>
          </w:tcPr>
          <w:p w14:paraId="05DF0584" w14:textId="77777777" w:rsidR="00E96E62" w:rsidRPr="007E528C" w:rsidRDefault="00E96E62" w:rsidP="00820279">
            <w:pPr>
              <w:pStyle w:val="NoSpacing"/>
              <w:rPr>
                <w:b/>
                <w:sz w:val="24"/>
              </w:rPr>
            </w:pPr>
            <w:r w:rsidRPr="007E528C">
              <w:rPr>
                <w:b/>
                <w:sz w:val="24"/>
              </w:rPr>
              <w:t>Year 6 Girls – 100m</w:t>
            </w:r>
          </w:p>
        </w:tc>
        <w:tc>
          <w:tcPr>
            <w:tcW w:w="2127" w:type="dxa"/>
          </w:tcPr>
          <w:p w14:paraId="57E3533F" w14:textId="27C4751F" w:rsidR="00E96E62" w:rsidRPr="00007E0A" w:rsidRDefault="00ED04AB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Amelie Glynn</w:t>
            </w:r>
          </w:p>
        </w:tc>
        <w:tc>
          <w:tcPr>
            <w:tcW w:w="1417" w:type="dxa"/>
          </w:tcPr>
          <w:p w14:paraId="46FD7DDD" w14:textId="247956EC" w:rsidR="00E96E62" w:rsidRPr="00007E0A" w:rsidRDefault="00ED04AB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USA</w:t>
            </w:r>
          </w:p>
        </w:tc>
        <w:tc>
          <w:tcPr>
            <w:tcW w:w="1701" w:type="dxa"/>
          </w:tcPr>
          <w:p w14:paraId="05D2694C" w14:textId="37002CC9" w:rsidR="00E96E62" w:rsidRPr="00007E0A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14.</w:t>
            </w:r>
            <w:r w:rsidR="00ED04AB">
              <w:rPr>
                <w:sz w:val="24"/>
              </w:rPr>
              <w:t>29</w:t>
            </w:r>
            <w:r>
              <w:rPr>
                <w:sz w:val="24"/>
              </w:rPr>
              <w:t>s</w:t>
            </w:r>
          </w:p>
        </w:tc>
        <w:tc>
          <w:tcPr>
            <w:tcW w:w="992" w:type="dxa"/>
            <w:shd w:val="clear" w:color="auto" w:fill="auto"/>
          </w:tcPr>
          <w:p w14:paraId="4B805D52" w14:textId="7A22A7DD" w:rsidR="00E96E62" w:rsidRDefault="00E96E62" w:rsidP="00820279">
            <w:pPr>
              <w:pStyle w:val="NoSpacing"/>
              <w:rPr>
                <w:sz w:val="24"/>
              </w:rPr>
            </w:pPr>
            <w:r>
              <w:rPr>
                <w:sz w:val="24"/>
              </w:rPr>
              <w:t>201</w:t>
            </w:r>
            <w:r w:rsidR="00ED04AB">
              <w:rPr>
                <w:sz w:val="24"/>
              </w:rPr>
              <w:t>8</w:t>
            </w:r>
          </w:p>
        </w:tc>
      </w:tr>
    </w:tbl>
    <w:p w14:paraId="44928515" w14:textId="77777777" w:rsidR="009B7DB9" w:rsidRDefault="009B7DB9" w:rsidP="002F346B">
      <w:pPr>
        <w:pStyle w:val="NoSpacing"/>
        <w:rPr>
          <w:rFonts w:ascii="Calibri" w:eastAsia="Times New Roman" w:hAnsi="Calibri" w:cs="Arial"/>
          <w:b/>
          <w:i/>
          <w:szCs w:val="24"/>
          <w:lang w:eastAsia="en-GB"/>
        </w:rPr>
      </w:pPr>
    </w:p>
    <w:p w14:paraId="4408477A" w14:textId="77777777" w:rsidR="00B47693" w:rsidRDefault="00B47693" w:rsidP="002F346B">
      <w:pPr>
        <w:pStyle w:val="NoSpacing"/>
        <w:rPr>
          <w:b/>
          <w:sz w:val="32"/>
        </w:rPr>
      </w:pPr>
      <w:r w:rsidRPr="00007E0A">
        <w:rPr>
          <w:b/>
          <w:sz w:val="32"/>
        </w:rPr>
        <w:t>Field Events</w:t>
      </w:r>
    </w:p>
    <w:p w14:paraId="0CAAECCA" w14:textId="77777777" w:rsidR="00F142C4" w:rsidRPr="00F142C4" w:rsidRDefault="00F142C4" w:rsidP="002F346B">
      <w:pPr>
        <w:pStyle w:val="NoSpacing"/>
        <w:rPr>
          <w:b/>
          <w:sz w:val="24"/>
        </w:rPr>
      </w:pPr>
    </w:p>
    <w:p w14:paraId="144AB037" w14:textId="77777777" w:rsidR="00B47693" w:rsidRPr="009600A8" w:rsidRDefault="00B47693" w:rsidP="002F346B">
      <w:pPr>
        <w:pStyle w:val="NoSpacing"/>
        <w:rPr>
          <w:sz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1417"/>
        <w:gridCol w:w="1701"/>
        <w:gridCol w:w="941"/>
      </w:tblGrid>
      <w:tr w:rsidR="00E96E62" w14:paraId="44208038" w14:textId="5512970E" w:rsidTr="0021401B">
        <w:tc>
          <w:tcPr>
            <w:tcW w:w="2830" w:type="dxa"/>
            <w:shd w:val="clear" w:color="auto" w:fill="002060"/>
          </w:tcPr>
          <w:p w14:paraId="1056F59D" w14:textId="77777777" w:rsidR="00E96E62" w:rsidRPr="00007E0A" w:rsidRDefault="00E96E62" w:rsidP="002F346B">
            <w:pPr>
              <w:pStyle w:val="NoSpacing"/>
              <w:rPr>
                <w:sz w:val="28"/>
              </w:rPr>
            </w:pPr>
            <w:r w:rsidRPr="00007E0A">
              <w:rPr>
                <w:sz w:val="28"/>
              </w:rPr>
              <w:t>Event</w:t>
            </w:r>
          </w:p>
        </w:tc>
        <w:tc>
          <w:tcPr>
            <w:tcW w:w="2127" w:type="dxa"/>
            <w:shd w:val="clear" w:color="auto" w:fill="002060"/>
          </w:tcPr>
          <w:p w14:paraId="73195462" w14:textId="77777777" w:rsidR="00E96E62" w:rsidRPr="00007E0A" w:rsidRDefault="00E96E62" w:rsidP="002F346B">
            <w:pPr>
              <w:pStyle w:val="NoSpacing"/>
              <w:rPr>
                <w:sz w:val="28"/>
              </w:rPr>
            </w:pPr>
            <w:r w:rsidRPr="00007E0A">
              <w:rPr>
                <w:sz w:val="28"/>
              </w:rPr>
              <w:t xml:space="preserve">Name </w:t>
            </w:r>
          </w:p>
        </w:tc>
        <w:tc>
          <w:tcPr>
            <w:tcW w:w="1417" w:type="dxa"/>
            <w:shd w:val="clear" w:color="auto" w:fill="002060"/>
          </w:tcPr>
          <w:p w14:paraId="2DC73754" w14:textId="77777777" w:rsidR="00E96E62" w:rsidRPr="00007E0A" w:rsidRDefault="00E96E62" w:rsidP="002F346B">
            <w:pPr>
              <w:pStyle w:val="NoSpacing"/>
              <w:rPr>
                <w:sz w:val="28"/>
              </w:rPr>
            </w:pPr>
            <w:r>
              <w:rPr>
                <w:sz w:val="28"/>
              </w:rPr>
              <w:t>Country</w:t>
            </w:r>
          </w:p>
        </w:tc>
        <w:tc>
          <w:tcPr>
            <w:tcW w:w="1701" w:type="dxa"/>
            <w:shd w:val="clear" w:color="auto" w:fill="002060"/>
          </w:tcPr>
          <w:p w14:paraId="4EA25194" w14:textId="77777777" w:rsidR="00E96E62" w:rsidRPr="00007E0A" w:rsidRDefault="00E96E62" w:rsidP="002F346B">
            <w:pPr>
              <w:pStyle w:val="NoSpacing"/>
              <w:rPr>
                <w:sz w:val="28"/>
              </w:rPr>
            </w:pPr>
            <w:r w:rsidRPr="00007E0A">
              <w:rPr>
                <w:sz w:val="28"/>
              </w:rPr>
              <w:t>Distance</w:t>
            </w:r>
            <w:r>
              <w:rPr>
                <w:sz w:val="28"/>
              </w:rPr>
              <w:t xml:space="preserve"> (m)</w:t>
            </w:r>
          </w:p>
        </w:tc>
        <w:tc>
          <w:tcPr>
            <w:tcW w:w="941" w:type="dxa"/>
            <w:shd w:val="clear" w:color="auto" w:fill="002060"/>
          </w:tcPr>
          <w:p w14:paraId="4539D20C" w14:textId="1BB0566F" w:rsidR="00E96E62" w:rsidRPr="00007E0A" w:rsidRDefault="00E96E62" w:rsidP="002F346B">
            <w:pPr>
              <w:pStyle w:val="NoSpacing"/>
              <w:rPr>
                <w:sz w:val="28"/>
              </w:rPr>
            </w:pPr>
            <w:r>
              <w:rPr>
                <w:sz w:val="28"/>
              </w:rPr>
              <w:t>Year</w:t>
            </w:r>
          </w:p>
        </w:tc>
      </w:tr>
      <w:tr w:rsidR="00E96E62" w14:paraId="14ADA6A1" w14:textId="563BE7A8" w:rsidTr="0021401B">
        <w:tc>
          <w:tcPr>
            <w:tcW w:w="8075" w:type="dxa"/>
            <w:gridSpan w:val="4"/>
            <w:shd w:val="clear" w:color="auto" w:fill="9CC2E5" w:themeFill="accent1" w:themeFillTint="99"/>
          </w:tcPr>
          <w:p w14:paraId="2DE3BBF0" w14:textId="77777777" w:rsidR="00E96E62" w:rsidRPr="000225F0" w:rsidRDefault="00E96E62" w:rsidP="002F346B">
            <w:pPr>
              <w:pStyle w:val="NoSpacing"/>
              <w:rPr>
                <w:b/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6 Boys</w:t>
            </w:r>
          </w:p>
        </w:tc>
        <w:tc>
          <w:tcPr>
            <w:tcW w:w="941" w:type="dxa"/>
            <w:shd w:val="clear" w:color="auto" w:fill="9CC2E5" w:themeFill="accent1" w:themeFillTint="99"/>
          </w:tcPr>
          <w:p w14:paraId="5332F4F1" w14:textId="77777777" w:rsidR="00E96E62" w:rsidRPr="000225F0" w:rsidRDefault="00E96E62" w:rsidP="002F346B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07934635" w14:textId="64EBA461" w:rsidTr="0021401B">
        <w:tc>
          <w:tcPr>
            <w:tcW w:w="2830" w:type="dxa"/>
          </w:tcPr>
          <w:p w14:paraId="64DE2A0E" w14:textId="0756E660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3A004470" w14:textId="15CE5F37" w:rsidR="00E96E62" w:rsidRPr="000225F0" w:rsidRDefault="005D4DCF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Freddie </w:t>
            </w:r>
            <w:proofErr w:type="spellStart"/>
            <w:r>
              <w:rPr>
                <w:sz w:val="24"/>
                <w:szCs w:val="24"/>
              </w:rPr>
              <w:t>Luing</w:t>
            </w:r>
            <w:proofErr w:type="spellEnd"/>
            <w:r w:rsidR="00E96E62" w:rsidRPr="000225F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Turnbull</w:t>
            </w:r>
          </w:p>
        </w:tc>
        <w:tc>
          <w:tcPr>
            <w:tcW w:w="1417" w:type="dxa"/>
          </w:tcPr>
          <w:p w14:paraId="374E3F00" w14:textId="12C11315" w:rsidR="00E96E62" w:rsidRPr="000225F0" w:rsidRDefault="005D4DCF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4FD3B353" w14:textId="15C19504" w:rsidR="00E96E62" w:rsidRPr="000225F0" w:rsidRDefault="005D4DCF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3F0E0D7B" w14:textId="16543238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5D4DCF">
              <w:rPr>
                <w:sz w:val="24"/>
                <w:szCs w:val="24"/>
              </w:rPr>
              <w:t>9</w:t>
            </w:r>
          </w:p>
        </w:tc>
      </w:tr>
      <w:tr w:rsidR="00E96E62" w:rsidRPr="00007E0A" w14:paraId="6156D5A0" w14:textId="19280546" w:rsidTr="0021401B">
        <w:tc>
          <w:tcPr>
            <w:tcW w:w="2830" w:type="dxa"/>
          </w:tcPr>
          <w:p w14:paraId="37F90492" w14:textId="2CF1E073" w:rsidR="00E96E62" w:rsidRPr="000225F0" w:rsidRDefault="0021401B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67311A0C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Finn Phillips</w:t>
            </w:r>
          </w:p>
        </w:tc>
        <w:tc>
          <w:tcPr>
            <w:tcW w:w="1417" w:type="dxa"/>
          </w:tcPr>
          <w:p w14:paraId="61C1235C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49767AEE" w14:textId="03610DDC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23.3m</w:t>
            </w:r>
          </w:p>
        </w:tc>
        <w:tc>
          <w:tcPr>
            <w:tcW w:w="941" w:type="dxa"/>
            <w:shd w:val="clear" w:color="auto" w:fill="auto"/>
          </w:tcPr>
          <w:p w14:paraId="2F5EFCE3" w14:textId="6A6522F9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69DE8C21" w14:textId="6A185B9E" w:rsidTr="0021401B">
        <w:tc>
          <w:tcPr>
            <w:tcW w:w="2830" w:type="dxa"/>
          </w:tcPr>
          <w:p w14:paraId="5B4E3ACF" w14:textId="7C4B2307" w:rsidR="00E96E62" w:rsidRPr="000225F0" w:rsidRDefault="0021401B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6332EF50" w14:textId="616B25B7" w:rsidR="00E96E62" w:rsidRPr="000225F0" w:rsidRDefault="00AB7C87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Tom </w:t>
            </w:r>
            <w:proofErr w:type="spellStart"/>
            <w:r>
              <w:rPr>
                <w:sz w:val="24"/>
                <w:szCs w:val="24"/>
              </w:rPr>
              <w:t>Wyett</w:t>
            </w:r>
            <w:proofErr w:type="spellEnd"/>
          </w:p>
        </w:tc>
        <w:tc>
          <w:tcPr>
            <w:tcW w:w="1417" w:type="dxa"/>
          </w:tcPr>
          <w:p w14:paraId="3413C148" w14:textId="6BB67675" w:rsidR="00E96E62" w:rsidRPr="000225F0" w:rsidRDefault="00FD0DD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74EAAC3D" w14:textId="636C2B44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3</w:t>
            </w:r>
            <w:r w:rsidR="00AB7C87">
              <w:rPr>
                <w:sz w:val="24"/>
                <w:szCs w:val="24"/>
              </w:rPr>
              <w:t>4</w:t>
            </w:r>
            <w:r w:rsidRPr="000225F0">
              <w:rPr>
                <w:sz w:val="24"/>
                <w:szCs w:val="24"/>
              </w:rPr>
              <w:t>.0m</w:t>
            </w:r>
          </w:p>
        </w:tc>
        <w:tc>
          <w:tcPr>
            <w:tcW w:w="941" w:type="dxa"/>
            <w:shd w:val="clear" w:color="auto" w:fill="FFFF00"/>
          </w:tcPr>
          <w:p w14:paraId="437F9D5B" w14:textId="629FBD84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AB7C87">
              <w:rPr>
                <w:sz w:val="24"/>
                <w:szCs w:val="24"/>
              </w:rPr>
              <w:t>9</w:t>
            </w:r>
          </w:p>
        </w:tc>
      </w:tr>
      <w:tr w:rsidR="00E96E62" w:rsidRPr="00007E0A" w14:paraId="2539DD9B" w14:textId="11C4878D" w:rsidTr="0021401B">
        <w:tc>
          <w:tcPr>
            <w:tcW w:w="2830" w:type="dxa"/>
          </w:tcPr>
          <w:p w14:paraId="19B2C474" w14:textId="257A1BFA" w:rsidR="00E96E62" w:rsidRPr="000225F0" w:rsidRDefault="0021401B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7A275048" w14:textId="7F068510" w:rsidR="00E96E62" w:rsidRPr="000225F0" w:rsidRDefault="00FD0DD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James Alleyn</w:t>
            </w:r>
            <w:r w:rsidR="005D4DCF">
              <w:rPr>
                <w:sz w:val="24"/>
                <w:szCs w:val="24"/>
              </w:rPr>
              <w:t>e</w:t>
            </w:r>
          </w:p>
        </w:tc>
        <w:tc>
          <w:tcPr>
            <w:tcW w:w="1417" w:type="dxa"/>
          </w:tcPr>
          <w:p w14:paraId="513FD88F" w14:textId="319BFA8F" w:rsidR="00E96E62" w:rsidRPr="000225F0" w:rsidRDefault="00FD0DD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1963D046" w14:textId="10A500E9" w:rsidR="00E96E62" w:rsidRPr="000225F0" w:rsidRDefault="00A50D0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FD0DD8">
              <w:rPr>
                <w:sz w:val="24"/>
                <w:szCs w:val="24"/>
              </w:rPr>
              <w:t>90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3B90D762" w14:textId="70B4ED8B" w:rsidR="00E96E62" w:rsidRPr="000225F0" w:rsidRDefault="000C3C83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FD0DD8">
              <w:rPr>
                <w:sz w:val="24"/>
                <w:szCs w:val="24"/>
              </w:rPr>
              <w:t>9</w:t>
            </w:r>
          </w:p>
        </w:tc>
      </w:tr>
      <w:tr w:rsidR="00E96E62" w:rsidRPr="00007E0A" w14:paraId="142C051B" w14:textId="3EA3960E" w:rsidTr="0021401B">
        <w:tc>
          <w:tcPr>
            <w:tcW w:w="2830" w:type="dxa"/>
          </w:tcPr>
          <w:p w14:paraId="37F7446C" w14:textId="0374D559" w:rsidR="00E96E62" w:rsidRPr="000225F0" w:rsidRDefault="0021401B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TRIPLE JUMP</w:t>
            </w:r>
          </w:p>
        </w:tc>
        <w:tc>
          <w:tcPr>
            <w:tcW w:w="2127" w:type="dxa"/>
          </w:tcPr>
          <w:p w14:paraId="2408B728" w14:textId="3170DE89" w:rsidR="00E96E62" w:rsidRPr="000225F0" w:rsidRDefault="000C3C83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Harry</w:t>
            </w:r>
            <w:r w:rsidR="00DE4D4E" w:rsidRPr="000225F0">
              <w:rPr>
                <w:sz w:val="24"/>
                <w:szCs w:val="24"/>
              </w:rPr>
              <w:t xml:space="preserve"> Oliver</w:t>
            </w:r>
          </w:p>
        </w:tc>
        <w:tc>
          <w:tcPr>
            <w:tcW w:w="1417" w:type="dxa"/>
          </w:tcPr>
          <w:p w14:paraId="7D673DCA" w14:textId="7BCD89BA" w:rsidR="00E96E62" w:rsidRPr="000225F0" w:rsidRDefault="000C3C83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Poland</w:t>
            </w:r>
          </w:p>
        </w:tc>
        <w:tc>
          <w:tcPr>
            <w:tcW w:w="1701" w:type="dxa"/>
          </w:tcPr>
          <w:p w14:paraId="7CBA5A6D" w14:textId="3D5D7508" w:rsidR="00E96E62" w:rsidRPr="000225F0" w:rsidRDefault="000C3C83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5.9</w:t>
            </w:r>
            <w:r w:rsidR="005D4DCF">
              <w:rPr>
                <w:sz w:val="24"/>
                <w:szCs w:val="24"/>
              </w:rPr>
              <w:t>0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24C06D8E" w14:textId="04F91B4C" w:rsidR="00E96E62" w:rsidRPr="000225F0" w:rsidRDefault="00E96E62" w:rsidP="000C3C83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0C3C83" w:rsidRPr="000225F0">
              <w:rPr>
                <w:sz w:val="24"/>
                <w:szCs w:val="24"/>
              </w:rPr>
              <w:t>8</w:t>
            </w:r>
          </w:p>
        </w:tc>
      </w:tr>
      <w:tr w:rsidR="00E96E62" w:rsidRPr="00007E0A" w14:paraId="7F3801A2" w14:textId="0537AB98" w:rsidTr="0021401B">
        <w:tc>
          <w:tcPr>
            <w:tcW w:w="8075" w:type="dxa"/>
            <w:gridSpan w:val="4"/>
            <w:shd w:val="clear" w:color="auto" w:fill="A8D08D" w:themeFill="accent6" w:themeFillTint="99"/>
          </w:tcPr>
          <w:p w14:paraId="77CC99DF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6 Girls</w:t>
            </w:r>
          </w:p>
        </w:tc>
        <w:tc>
          <w:tcPr>
            <w:tcW w:w="941" w:type="dxa"/>
            <w:shd w:val="clear" w:color="auto" w:fill="A8D08D" w:themeFill="accent6" w:themeFillTint="99"/>
          </w:tcPr>
          <w:p w14:paraId="43BE92E0" w14:textId="77777777" w:rsidR="00E96E62" w:rsidRPr="000225F0" w:rsidRDefault="00E96E62" w:rsidP="00517335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50E941E7" w14:textId="01157F1C" w:rsidTr="0021401B">
        <w:tc>
          <w:tcPr>
            <w:tcW w:w="2830" w:type="dxa"/>
          </w:tcPr>
          <w:p w14:paraId="22A3AD59" w14:textId="00A4AABA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7C3DEECB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Harriet Hayward</w:t>
            </w:r>
          </w:p>
        </w:tc>
        <w:tc>
          <w:tcPr>
            <w:tcW w:w="1417" w:type="dxa"/>
          </w:tcPr>
          <w:p w14:paraId="6EFEDC2D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Poland</w:t>
            </w:r>
          </w:p>
        </w:tc>
        <w:tc>
          <w:tcPr>
            <w:tcW w:w="1701" w:type="dxa"/>
          </w:tcPr>
          <w:p w14:paraId="4251A30F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9.00m</w:t>
            </w:r>
          </w:p>
        </w:tc>
        <w:tc>
          <w:tcPr>
            <w:tcW w:w="941" w:type="dxa"/>
            <w:shd w:val="clear" w:color="auto" w:fill="auto"/>
          </w:tcPr>
          <w:p w14:paraId="30B9FF95" w14:textId="7F90A363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2BEB737A" w14:textId="6A8EC9A0" w:rsidTr="0021401B">
        <w:tc>
          <w:tcPr>
            <w:tcW w:w="2830" w:type="dxa"/>
          </w:tcPr>
          <w:p w14:paraId="1F921163" w14:textId="573B98B8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41B1CDF8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Flossie Smith</w:t>
            </w:r>
          </w:p>
        </w:tc>
        <w:tc>
          <w:tcPr>
            <w:tcW w:w="1417" w:type="dxa"/>
          </w:tcPr>
          <w:p w14:paraId="5D37761D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Poland</w:t>
            </w:r>
          </w:p>
        </w:tc>
        <w:tc>
          <w:tcPr>
            <w:tcW w:w="1701" w:type="dxa"/>
          </w:tcPr>
          <w:p w14:paraId="33BB1A44" w14:textId="043BC0D3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14.6m</w:t>
            </w:r>
          </w:p>
        </w:tc>
        <w:tc>
          <w:tcPr>
            <w:tcW w:w="941" w:type="dxa"/>
            <w:shd w:val="clear" w:color="auto" w:fill="auto"/>
          </w:tcPr>
          <w:p w14:paraId="02D9E3F2" w14:textId="6AD8FE6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326B2E4F" w14:textId="7C0A6A6A" w:rsidTr="0021401B">
        <w:tc>
          <w:tcPr>
            <w:tcW w:w="2830" w:type="dxa"/>
          </w:tcPr>
          <w:p w14:paraId="02B9E1D2" w14:textId="0F1E4690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3018E83E" w14:textId="15BC2B02" w:rsidR="00E96E62" w:rsidRPr="000225F0" w:rsidRDefault="00FD0DD8" w:rsidP="000C3C8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Pipa Fung</w:t>
            </w:r>
          </w:p>
        </w:tc>
        <w:tc>
          <w:tcPr>
            <w:tcW w:w="1417" w:type="dxa"/>
          </w:tcPr>
          <w:p w14:paraId="469259C8" w14:textId="585C1A9D" w:rsidR="00E96E62" w:rsidRPr="000225F0" w:rsidRDefault="00FD0DD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</w:t>
            </w:r>
          </w:p>
        </w:tc>
        <w:tc>
          <w:tcPr>
            <w:tcW w:w="1701" w:type="dxa"/>
          </w:tcPr>
          <w:p w14:paraId="778B3488" w14:textId="4D5ACCA5" w:rsidR="00E96E62" w:rsidRPr="000225F0" w:rsidRDefault="000C3C83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</w:t>
            </w:r>
            <w:r w:rsidR="00FD0DD8">
              <w:rPr>
                <w:sz w:val="24"/>
                <w:szCs w:val="24"/>
              </w:rPr>
              <w:t>8.0</w:t>
            </w:r>
            <w:r w:rsidR="005D4DCF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36A16ADC" w14:textId="6AE1A856" w:rsidR="00E96E62" w:rsidRPr="000225F0" w:rsidRDefault="00E96E62" w:rsidP="000C3C83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FD0DD8">
              <w:rPr>
                <w:sz w:val="24"/>
                <w:szCs w:val="24"/>
              </w:rPr>
              <w:t>9</w:t>
            </w:r>
          </w:p>
        </w:tc>
      </w:tr>
      <w:tr w:rsidR="00E96E62" w:rsidRPr="00007E0A" w14:paraId="4996AE86" w14:textId="698D382F" w:rsidTr="0021401B">
        <w:tc>
          <w:tcPr>
            <w:tcW w:w="2830" w:type="dxa"/>
          </w:tcPr>
          <w:p w14:paraId="54DC4B90" w14:textId="478CBC4B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224BBC5D" w14:textId="19BD5C96" w:rsidR="00E96E62" w:rsidRPr="000225F0" w:rsidRDefault="00A50D08" w:rsidP="00517335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Maimuna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Camara</w:t>
            </w:r>
            <w:proofErr w:type="spellEnd"/>
          </w:p>
        </w:tc>
        <w:tc>
          <w:tcPr>
            <w:tcW w:w="1417" w:type="dxa"/>
          </w:tcPr>
          <w:p w14:paraId="4E860896" w14:textId="58E8B92A" w:rsidR="00E96E62" w:rsidRPr="000225F0" w:rsidRDefault="00A50D0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Greece</w:t>
            </w:r>
          </w:p>
        </w:tc>
        <w:tc>
          <w:tcPr>
            <w:tcW w:w="1701" w:type="dxa"/>
          </w:tcPr>
          <w:p w14:paraId="0704434E" w14:textId="424776E0" w:rsidR="00E96E62" w:rsidRPr="000225F0" w:rsidRDefault="00A50D08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2.02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69B1611A" w14:textId="37FA0EE1" w:rsidR="00E96E62" w:rsidRPr="000225F0" w:rsidRDefault="00E96E62" w:rsidP="000C3C83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0C3C83" w:rsidRPr="000225F0">
              <w:rPr>
                <w:sz w:val="24"/>
                <w:szCs w:val="24"/>
              </w:rPr>
              <w:t>8</w:t>
            </w:r>
          </w:p>
        </w:tc>
      </w:tr>
      <w:tr w:rsidR="00E96E62" w:rsidRPr="00007E0A" w14:paraId="16F4CAEA" w14:textId="54E71037" w:rsidTr="0021401B">
        <w:tc>
          <w:tcPr>
            <w:tcW w:w="2830" w:type="dxa"/>
          </w:tcPr>
          <w:p w14:paraId="34B22472" w14:textId="15175C95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STANDING TRIPLE JUMP</w:t>
            </w:r>
          </w:p>
        </w:tc>
        <w:tc>
          <w:tcPr>
            <w:tcW w:w="2127" w:type="dxa"/>
          </w:tcPr>
          <w:p w14:paraId="312CF41E" w14:textId="29D0EA00" w:rsidR="00E96E62" w:rsidRPr="000225F0" w:rsidRDefault="005D4DCF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Layla McColl-Samuels</w:t>
            </w:r>
          </w:p>
        </w:tc>
        <w:tc>
          <w:tcPr>
            <w:tcW w:w="1417" w:type="dxa"/>
          </w:tcPr>
          <w:p w14:paraId="249E0069" w14:textId="2BA04C68" w:rsidR="00E96E62" w:rsidRPr="000225F0" w:rsidRDefault="005D4DCF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USA</w:t>
            </w:r>
          </w:p>
        </w:tc>
        <w:tc>
          <w:tcPr>
            <w:tcW w:w="1701" w:type="dxa"/>
          </w:tcPr>
          <w:p w14:paraId="5C8289FE" w14:textId="2F69ADC2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5.</w:t>
            </w:r>
            <w:r w:rsidR="005D4DCF">
              <w:rPr>
                <w:sz w:val="24"/>
                <w:szCs w:val="24"/>
              </w:rPr>
              <w:t>70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3F65EBCB" w14:textId="70CB4C2B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5D4DCF">
              <w:rPr>
                <w:sz w:val="24"/>
                <w:szCs w:val="24"/>
              </w:rPr>
              <w:t>9</w:t>
            </w:r>
          </w:p>
        </w:tc>
      </w:tr>
      <w:tr w:rsidR="00E96E62" w:rsidRPr="00007E0A" w14:paraId="08E8E915" w14:textId="44138E1B" w:rsidTr="0021401B">
        <w:tc>
          <w:tcPr>
            <w:tcW w:w="8075" w:type="dxa"/>
            <w:gridSpan w:val="4"/>
            <w:shd w:val="clear" w:color="auto" w:fill="9CC2E5" w:themeFill="accent1" w:themeFillTint="99"/>
          </w:tcPr>
          <w:p w14:paraId="48192D3A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5 Boys</w:t>
            </w:r>
          </w:p>
        </w:tc>
        <w:tc>
          <w:tcPr>
            <w:tcW w:w="941" w:type="dxa"/>
            <w:shd w:val="clear" w:color="auto" w:fill="9CC2E5" w:themeFill="accent1" w:themeFillTint="99"/>
          </w:tcPr>
          <w:p w14:paraId="3D3F86F6" w14:textId="77777777" w:rsidR="00E96E62" w:rsidRPr="000225F0" w:rsidRDefault="00E96E62" w:rsidP="00517335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39441842" w14:textId="49296D73" w:rsidTr="0021401B">
        <w:tc>
          <w:tcPr>
            <w:tcW w:w="2830" w:type="dxa"/>
          </w:tcPr>
          <w:p w14:paraId="6A428A64" w14:textId="6898C163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15C40E46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 xml:space="preserve">Jack </w:t>
            </w:r>
            <w:proofErr w:type="spellStart"/>
            <w:r w:rsidRPr="000225F0">
              <w:rPr>
                <w:sz w:val="24"/>
                <w:szCs w:val="24"/>
              </w:rPr>
              <w:t>Dibb</w:t>
            </w:r>
            <w:proofErr w:type="spellEnd"/>
          </w:p>
        </w:tc>
        <w:tc>
          <w:tcPr>
            <w:tcW w:w="1417" w:type="dxa"/>
          </w:tcPr>
          <w:p w14:paraId="1D645525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Brazil</w:t>
            </w:r>
          </w:p>
        </w:tc>
        <w:tc>
          <w:tcPr>
            <w:tcW w:w="1701" w:type="dxa"/>
          </w:tcPr>
          <w:p w14:paraId="2D232B62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9.60m</w:t>
            </w:r>
          </w:p>
        </w:tc>
        <w:tc>
          <w:tcPr>
            <w:tcW w:w="941" w:type="dxa"/>
          </w:tcPr>
          <w:p w14:paraId="5558A5B3" w14:textId="4DCDAA68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06ADEDD5" w14:textId="44D9A476" w:rsidTr="0021401B">
        <w:tc>
          <w:tcPr>
            <w:tcW w:w="2830" w:type="dxa"/>
          </w:tcPr>
          <w:p w14:paraId="046364A9" w14:textId="1AF964E4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JAVELIN </w:t>
            </w:r>
          </w:p>
        </w:tc>
        <w:tc>
          <w:tcPr>
            <w:tcW w:w="2127" w:type="dxa"/>
          </w:tcPr>
          <w:p w14:paraId="74196236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Luca Walker</w:t>
            </w:r>
          </w:p>
        </w:tc>
        <w:tc>
          <w:tcPr>
            <w:tcW w:w="1417" w:type="dxa"/>
          </w:tcPr>
          <w:p w14:paraId="0CD9A203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France</w:t>
            </w:r>
          </w:p>
        </w:tc>
        <w:tc>
          <w:tcPr>
            <w:tcW w:w="1701" w:type="dxa"/>
          </w:tcPr>
          <w:p w14:paraId="14291240" w14:textId="63B261B2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21.0m</w:t>
            </w:r>
          </w:p>
        </w:tc>
        <w:tc>
          <w:tcPr>
            <w:tcW w:w="941" w:type="dxa"/>
            <w:shd w:val="clear" w:color="auto" w:fill="auto"/>
          </w:tcPr>
          <w:p w14:paraId="6C8713F0" w14:textId="660F3C2F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42C00ADC" w14:textId="1514CC8F" w:rsidTr="0021401B">
        <w:tc>
          <w:tcPr>
            <w:tcW w:w="2830" w:type="dxa"/>
          </w:tcPr>
          <w:p w14:paraId="5989A9EB" w14:textId="6F96AD4E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1148764A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Luca Walker</w:t>
            </w:r>
          </w:p>
        </w:tc>
        <w:tc>
          <w:tcPr>
            <w:tcW w:w="1417" w:type="dxa"/>
          </w:tcPr>
          <w:p w14:paraId="23EEA729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France</w:t>
            </w:r>
          </w:p>
        </w:tc>
        <w:tc>
          <w:tcPr>
            <w:tcW w:w="1701" w:type="dxa"/>
          </w:tcPr>
          <w:p w14:paraId="158FA52A" w14:textId="6CDC8A4B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29.4m</w:t>
            </w:r>
          </w:p>
        </w:tc>
        <w:tc>
          <w:tcPr>
            <w:tcW w:w="941" w:type="dxa"/>
            <w:shd w:val="clear" w:color="auto" w:fill="auto"/>
          </w:tcPr>
          <w:p w14:paraId="59F852DA" w14:textId="7184C032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2B8351ED" w14:textId="268F6B49" w:rsidTr="0021401B">
        <w:tc>
          <w:tcPr>
            <w:tcW w:w="2830" w:type="dxa"/>
          </w:tcPr>
          <w:p w14:paraId="5C6D6227" w14:textId="271B764D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6B5B4FE7" w14:textId="60335277" w:rsidR="00E96E62" w:rsidRPr="000225F0" w:rsidRDefault="00A160BF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James</w:t>
            </w:r>
            <w:r w:rsidR="000225F0" w:rsidRPr="000225F0">
              <w:rPr>
                <w:sz w:val="24"/>
                <w:szCs w:val="24"/>
              </w:rPr>
              <w:t xml:space="preserve"> Alleyne</w:t>
            </w:r>
          </w:p>
        </w:tc>
        <w:tc>
          <w:tcPr>
            <w:tcW w:w="1417" w:type="dxa"/>
          </w:tcPr>
          <w:p w14:paraId="291533AD" w14:textId="7FA5DBB3" w:rsidR="00E96E62" w:rsidRPr="000225F0" w:rsidRDefault="00A160BF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2D6C36E9" w14:textId="77777777" w:rsidR="00E96E62" w:rsidRPr="000225F0" w:rsidRDefault="00E96E62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1.77m</w:t>
            </w:r>
          </w:p>
        </w:tc>
        <w:tc>
          <w:tcPr>
            <w:tcW w:w="941" w:type="dxa"/>
            <w:shd w:val="clear" w:color="auto" w:fill="auto"/>
          </w:tcPr>
          <w:p w14:paraId="67138D2F" w14:textId="6FB6868F" w:rsidR="00E96E62" w:rsidRPr="000225F0" w:rsidRDefault="00A160BF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0E516FA2" w14:textId="741C30B8" w:rsidTr="0021401B">
        <w:tc>
          <w:tcPr>
            <w:tcW w:w="2830" w:type="dxa"/>
          </w:tcPr>
          <w:p w14:paraId="67EABD4C" w14:textId="04A1FD0B" w:rsidR="00E96E62" w:rsidRPr="000225F0" w:rsidRDefault="005D4DCF" w:rsidP="00517335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TRIPLE JUMP</w:t>
            </w:r>
          </w:p>
        </w:tc>
        <w:tc>
          <w:tcPr>
            <w:tcW w:w="2127" w:type="dxa"/>
          </w:tcPr>
          <w:p w14:paraId="336D0266" w14:textId="47BCDF8C" w:rsidR="00E96E62" w:rsidRPr="000225F0" w:rsidRDefault="005710F4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Felix Kennedy</w:t>
            </w:r>
          </w:p>
        </w:tc>
        <w:tc>
          <w:tcPr>
            <w:tcW w:w="1417" w:type="dxa"/>
          </w:tcPr>
          <w:p w14:paraId="7801CB35" w14:textId="47374AFB" w:rsidR="00E96E62" w:rsidRPr="000225F0" w:rsidRDefault="005710F4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USA</w:t>
            </w:r>
          </w:p>
        </w:tc>
        <w:tc>
          <w:tcPr>
            <w:tcW w:w="1701" w:type="dxa"/>
          </w:tcPr>
          <w:p w14:paraId="77DDAD62" w14:textId="24EA3A20" w:rsidR="00E96E62" w:rsidRPr="000225F0" w:rsidRDefault="005710F4" w:rsidP="00517335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6.50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7885EB37" w14:textId="6B15587D" w:rsidR="00E96E62" w:rsidRPr="000225F0" w:rsidRDefault="00A160BF" w:rsidP="00517335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5710F4">
              <w:rPr>
                <w:sz w:val="24"/>
                <w:szCs w:val="24"/>
              </w:rPr>
              <w:t>9</w:t>
            </w:r>
          </w:p>
        </w:tc>
      </w:tr>
      <w:tr w:rsidR="00E96E62" w:rsidRPr="00007E0A" w14:paraId="2122F13A" w14:textId="449D9E3B" w:rsidTr="0021401B">
        <w:tc>
          <w:tcPr>
            <w:tcW w:w="8075" w:type="dxa"/>
            <w:gridSpan w:val="4"/>
            <w:shd w:val="clear" w:color="auto" w:fill="A8D08D" w:themeFill="accent6" w:themeFillTint="99"/>
          </w:tcPr>
          <w:p w14:paraId="65344409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5 Girls</w:t>
            </w:r>
          </w:p>
        </w:tc>
        <w:tc>
          <w:tcPr>
            <w:tcW w:w="941" w:type="dxa"/>
            <w:shd w:val="clear" w:color="auto" w:fill="A8D08D" w:themeFill="accent6" w:themeFillTint="99"/>
          </w:tcPr>
          <w:p w14:paraId="6DCC2402" w14:textId="77777777" w:rsidR="00E96E62" w:rsidRPr="000225F0" w:rsidRDefault="00E96E62" w:rsidP="00C65397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0B59C24D" w14:textId="4B8E541E" w:rsidTr="0021401B">
        <w:tc>
          <w:tcPr>
            <w:tcW w:w="2830" w:type="dxa"/>
          </w:tcPr>
          <w:p w14:paraId="548CFD62" w14:textId="783E8E5F" w:rsidR="00E96E62" w:rsidRPr="000225F0" w:rsidRDefault="005D4DCF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3FE18519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Demi Flack</w:t>
            </w:r>
          </w:p>
        </w:tc>
        <w:tc>
          <w:tcPr>
            <w:tcW w:w="1417" w:type="dxa"/>
          </w:tcPr>
          <w:p w14:paraId="49BBEA85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Poland</w:t>
            </w:r>
          </w:p>
        </w:tc>
        <w:tc>
          <w:tcPr>
            <w:tcW w:w="1701" w:type="dxa"/>
          </w:tcPr>
          <w:p w14:paraId="4920D35F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8.70m</w:t>
            </w:r>
          </w:p>
        </w:tc>
        <w:tc>
          <w:tcPr>
            <w:tcW w:w="941" w:type="dxa"/>
            <w:shd w:val="clear" w:color="auto" w:fill="auto"/>
          </w:tcPr>
          <w:p w14:paraId="2E3DD240" w14:textId="6CB538BA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7E0D58E3" w14:textId="14B7A271" w:rsidTr="0021401B">
        <w:tc>
          <w:tcPr>
            <w:tcW w:w="2830" w:type="dxa"/>
          </w:tcPr>
          <w:p w14:paraId="0D7FAED6" w14:textId="5DA11048" w:rsidR="00E96E62" w:rsidRPr="000225F0" w:rsidRDefault="005D4DCF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7662F752" w14:textId="65D7A691" w:rsidR="00E96E62" w:rsidRPr="000225F0" w:rsidRDefault="00EB28CB" w:rsidP="00C65397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Niskanen</w:t>
            </w:r>
            <w:proofErr w:type="spellEnd"/>
          </w:p>
        </w:tc>
        <w:tc>
          <w:tcPr>
            <w:tcW w:w="1417" w:type="dxa"/>
          </w:tcPr>
          <w:p w14:paraId="4DB6EBBD" w14:textId="300C4072" w:rsidR="00E96E62" w:rsidRPr="000225F0" w:rsidRDefault="00EB28CB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Poland</w:t>
            </w:r>
          </w:p>
        </w:tc>
        <w:tc>
          <w:tcPr>
            <w:tcW w:w="1701" w:type="dxa"/>
          </w:tcPr>
          <w:p w14:paraId="7D7EA1AD" w14:textId="13EF6FCA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</w:t>
            </w:r>
            <w:r w:rsidR="00EB28CB">
              <w:rPr>
                <w:sz w:val="24"/>
                <w:szCs w:val="24"/>
              </w:rPr>
              <w:t>9</w:t>
            </w:r>
            <w:r w:rsidRPr="000225F0">
              <w:rPr>
                <w:sz w:val="24"/>
                <w:szCs w:val="24"/>
              </w:rPr>
              <w:t>.0m</w:t>
            </w:r>
          </w:p>
        </w:tc>
        <w:tc>
          <w:tcPr>
            <w:tcW w:w="941" w:type="dxa"/>
            <w:shd w:val="clear" w:color="auto" w:fill="FFFF00"/>
          </w:tcPr>
          <w:p w14:paraId="63DF7D93" w14:textId="1B289EF4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EB28CB">
              <w:rPr>
                <w:sz w:val="24"/>
                <w:szCs w:val="24"/>
              </w:rPr>
              <w:t>9</w:t>
            </w:r>
          </w:p>
        </w:tc>
      </w:tr>
      <w:tr w:rsidR="00E96E62" w:rsidRPr="00007E0A" w14:paraId="18989426" w14:textId="0FE156E8" w:rsidTr="0021401B">
        <w:tc>
          <w:tcPr>
            <w:tcW w:w="2830" w:type="dxa"/>
          </w:tcPr>
          <w:p w14:paraId="61180429" w14:textId="5EDBCC7D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716470EF" w14:textId="6A62C3E3" w:rsidR="00E96E62" w:rsidRPr="000225F0" w:rsidRDefault="00AB7C87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Jaime Ott</w:t>
            </w:r>
          </w:p>
        </w:tc>
        <w:tc>
          <w:tcPr>
            <w:tcW w:w="1417" w:type="dxa"/>
          </w:tcPr>
          <w:p w14:paraId="354D6B13" w14:textId="02FB53E9" w:rsidR="00E96E62" w:rsidRPr="000225F0" w:rsidRDefault="00AB7C87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76118141" w14:textId="3C1014F2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</w:t>
            </w:r>
            <w:r w:rsidR="00AB7C87">
              <w:rPr>
                <w:sz w:val="24"/>
                <w:szCs w:val="24"/>
              </w:rPr>
              <w:t>8.4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52CFC857" w14:textId="38994776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AB7C87">
              <w:rPr>
                <w:sz w:val="24"/>
                <w:szCs w:val="24"/>
              </w:rPr>
              <w:t>9</w:t>
            </w:r>
          </w:p>
        </w:tc>
      </w:tr>
      <w:tr w:rsidR="00E96E62" w:rsidRPr="00007E0A" w14:paraId="6117308E" w14:textId="08458514" w:rsidTr="0021401B">
        <w:tc>
          <w:tcPr>
            <w:tcW w:w="2830" w:type="dxa"/>
          </w:tcPr>
          <w:p w14:paraId="30784142" w14:textId="4024EB2F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106C5772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Lily-Belle Moore</w:t>
            </w:r>
          </w:p>
        </w:tc>
        <w:tc>
          <w:tcPr>
            <w:tcW w:w="1417" w:type="dxa"/>
          </w:tcPr>
          <w:p w14:paraId="27637B6B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Germany</w:t>
            </w:r>
          </w:p>
        </w:tc>
        <w:tc>
          <w:tcPr>
            <w:tcW w:w="1701" w:type="dxa"/>
          </w:tcPr>
          <w:p w14:paraId="2E828AE5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1.78m</w:t>
            </w:r>
          </w:p>
        </w:tc>
        <w:tc>
          <w:tcPr>
            <w:tcW w:w="941" w:type="dxa"/>
            <w:shd w:val="clear" w:color="auto" w:fill="auto"/>
          </w:tcPr>
          <w:p w14:paraId="6E0F1113" w14:textId="57CF56CB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4824D4F7" w14:textId="530F0AAD" w:rsidTr="0021401B">
        <w:tc>
          <w:tcPr>
            <w:tcW w:w="2830" w:type="dxa"/>
          </w:tcPr>
          <w:p w14:paraId="51AEAEB9" w14:textId="37C1CC99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</w:t>
            </w:r>
            <w:r w:rsidR="004B03D7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>ING TRIPLE JUMP</w:t>
            </w:r>
          </w:p>
        </w:tc>
        <w:tc>
          <w:tcPr>
            <w:tcW w:w="2127" w:type="dxa"/>
          </w:tcPr>
          <w:p w14:paraId="3571C1B4" w14:textId="3AB078FD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Kristina</w:t>
            </w:r>
            <w:r w:rsidR="000225F0" w:rsidRPr="000225F0">
              <w:rPr>
                <w:sz w:val="24"/>
                <w:szCs w:val="24"/>
              </w:rPr>
              <w:t xml:space="preserve"> Adams</w:t>
            </w:r>
          </w:p>
        </w:tc>
        <w:tc>
          <w:tcPr>
            <w:tcW w:w="1417" w:type="dxa"/>
          </w:tcPr>
          <w:p w14:paraId="6820EFB4" w14:textId="6C241804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5298BA03" w14:textId="024B8B55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5.7</w:t>
            </w:r>
            <w:r w:rsidR="00E96E62" w:rsidRPr="000225F0">
              <w:rPr>
                <w:sz w:val="24"/>
                <w:szCs w:val="24"/>
              </w:rPr>
              <w:t>0m</w:t>
            </w:r>
          </w:p>
        </w:tc>
        <w:tc>
          <w:tcPr>
            <w:tcW w:w="941" w:type="dxa"/>
            <w:shd w:val="clear" w:color="auto" w:fill="auto"/>
          </w:tcPr>
          <w:p w14:paraId="03196398" w14:textId="025762B1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625A4848" w14:textId="000E8268" w:rsidTr="0021401B">
        <w:tc>
          <w:tcPr>
            <w:tcW w:w="8075" w:type="dxa"/>
            <w:gridSpan w:val="4"/>
            <w:shd w:val="clear" w:color="auto" w:fill="9CC2E5" w:themeFill="accent1" w:themeFillTint="99"/>
          </w:tcPr>
          <w:p w14:paraId="480AD355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4 Boys</w:t>
            </w:r>
          </w:p>
        </w:tc>
        <w:tc>
          <w:tcPr>
            <w:tcW w:w="941" w:type="dxa"/>
            <w:shd w:val="clear" w:color="auto" w:fill="9CC2E5" w:themeFill="accent1" w:themeFillTint="99"/>
          </w:tcPr>
          <w:p w14:paraId="47AD8E80" w14:textId="77777777" w:rsidR="00E96E62" w:rsidRPr="000225F0" w:rsidRDefault="00E96E62" w:rsidP="00C65397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3B9D1228" w14:textId="6840903F" w:rsidTr="0021401B">
        <w:tc>
          <w:tcPr>
            <w:tcW w:w="2830" w:type="dxa"/>
          </w:tcPr>
          <w:p w14:paraId="3C93DB48" w14:textId="08AC2B06" w:rsidR="00E96E62" w:rsidRPr="000225F0" w:rsidRDefault="005D4DCF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0F502CEE" w14:textId="32C8EDB2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Reece</w:t>
            </w:r>
            <w:r w:rsidR="000225F0" w:rsidRPr="000225F0">
              <w:rPr>
                <w:sz w:val="24"/>
                <w:szCs w:val="24"/>
              </w:rPr>
              <w:t xml:space="preserve"> Lory</w:t>
            </w:r>
          </w:p>
        </w:tc>
        <w:tc>
          <w:tcPr>
            <w:tcW w:w="1417" w:type="dxa"/>
          </w:tcPr>
          <w:p w14:paraId="11D85CC9" w14:textId="6C5CABC7" w:rsidR="00E96E62" w:rsidRPr="000225F0" w:rsidRDefault="000225F0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India</w:t>
            </w:r>
          </w:p>
        </w:tc>
        <w:tc>
          <w:tcPr>
            <w:tcW w:w="1701" w:type="dxa"/>
          </w:tcPr>
          <w:p w14:paraId="346C58F2" w14:textId="22315C7C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9.70m</w:t>
            </w:r>
          </w:p>
        </w:tc>
        <w:tc>
          <w:tcPr>
            <w:tcW w:w="941" w:type="dxa"/>
            <w:shd w:val="clear" w:color="auto" w:fill="auto"/>
          </w:tcPr>
          <w:p w14:paraId="0FEAA24C" w14:textId="092B9B39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20C4492C" w14:textId="3760F62E" w:rsidTr="0021401B">
        <w:tc>
          <w:tcPr>
            <w:tcW w:w="2830" w:type="dxa"/>
          </w:tcPr>
          <w:p w14:paraId="13CE64FF" w14:textId="4D3E5A84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700543A8" w14:textId="046E9215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Reece</w:t>
            </w:r>
            <w:r w:rsidR="000225F0" w:rsidRPr="000225F0">
              <w:rPr>
                <w:sz w:val="24"/>
                <w:szCs w:val="24"/>
              </w:rPr>
              <w:t xml:space="preserve"> Lory</w:t>
            </w:r>
          </w:p>
        </w:tc>
        <w:tc>
          <w:tcPr>
            <w:tcW w:w="1417" w:type="dxa"/>
          </w:tcPr>
          <w:p w14:paraId="150166A4" w14:textId="60733BC8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India</w:t>
            </w:r>
          </w:p>
        </w:tc>
        <w:tc>
          <w:tcPr>
            <w:tcW w:w="1701" w:type="dxa"/>
          </w:tcPr>
          <w:p w14:paraId="71CB568D" w14:textId="76B20FA4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19</w:t>
            </w:r>
            <w:r w:rsidR="00E96E62" w:rsidRPr="000225F0">
              <w:rPr>
                <w:sz w:val="24"/>
                <w:szCs w:val="24"/>
              </w:rPr>
              <w:t>.5m</w:t>
            </w:r>
          </w:p>
        </w:tc>
        <w:tc>
          <w:tcPr>
            <w:tcW w:w="941" w:type="dxa"/>
            <w:shd w:val="clear" w:color="auto" w:fill="auto"/>
          </w:tcPr>
          <w:p w14:paraId="1DD121DF" w14:textId="2AC7E9EF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00F34851" w14:textId="7B0D35B6" w:rsidTr="0021401B">
        <w:tc>
          <w:tcPr>
            <w:tcW w:w="2830" w:type="dxa"/>
          </w:tcPr>
          <w:p w14:paraId="2537F0D5" w14:textId="6C3FD303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6E1ED8AB" w14:textId="08EC7C8F" w:rsidR="00E96E62" w:rsidRPr="000225F0" w:rsidRDefault="00AB7C87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</w:t>
            </w:r>
          </w:p>
        </w:tc>
        <w:tc>
          <w:tcPr>
            <w:tcW w:w="1417" w:type="dxa"/>
          </w:tcPr>
          <w:p w14:paraId="306B084A" w14:textId="08AFDEE8" w:rsidR="00E96E62" w:rsidRPr="000225F0" w:rsidRDefault="00AB7C87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Japan</w:t>
            </w:r>
          </w:p>
        </w:tc>
        <w:tc>
          <w:tcPr>
            <w:tcW w:w="1701" w:type="dxa"/>
          </w:tcPr>
          <w:p w14:paraId="1529D594" w14:textId="013A480B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</w:t>
            </w:r>
            <w:r w:rsidR="00AB7C87">
              <w:rPr>
                <w:sz w:val="24"/>
                <w:szCs w:val="24"/>
              </w:rPr>
              <w:t>9</w:t>
            </w:r>
            <w:r w:rsidRPr="000225F0">
              <w:rPr>
                <w:sz w:val="24"/>
                <w:szCs w:val="24"/>
              </w:rPr>
              <w:t>.</w:t>
            </w:r>
            <w:r w:rsidR="00AB7C87">
              <w:rPr>
                <w:sz w:val="24"/>
                <w:szCs w:val="24"/>
              </w:rPr>
              <w:t>0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44D26ED1" w14:textId="45565D90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AB7C87">
              <w:rPr>
                <w:sz w:val="24"/>
                <w:szCs w:val="24"/>
              </w:rPr>
              <w:t>9</w:t>
            </w:r>
          </w:p>
        </w:tc>
      </w:tr>
      <w:tr w:rsidR="00E96E62" w:rsidRPr="00007E0A" w14:paraId="2EED7A15" w14:textId="57F230C0" w:rsidTr="0021401B">
        <w:tc>
          <w:tcPr>
            <w:tcW w:w="2830" w:type="dxa"/>
          </w:tcPr>
          <w:p w14:paraId="1029EBB9" w14:textId="163E3CC6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3344D6B3" w14:textId="24D580AE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Reece Lory</w:t>
            </w:r>
          </w:p>
        </w:tc>
        <w:tc>
          <w:tcPr>
            <w:tcW w:w="1417" w:type="dxa"/>
          </w:tcPr>
          <w:p w14:paraId="72ED62BC" w14:textId="307A7668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</w:t>
            </w:r>
          </w:p>
        </w:tc>
        <w:tc>
          <w:tcPr>
            <w:tcW w:w="1701" w:type="dxa"/>
          </w:tcPr>
          <w:p w14:paraId="17F1B65B" w14:textId="2FE7220E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2.3</w:t>
            </w:r>
            <w:r w:rsidR="007F2430">
              <w:rPr>
                <w:sz w:val="24"/>
                <w:szCs w:val="24"/>
              </w:rPr>
              <w:t>0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01451404" w14:textId="6A5F369C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1C788AA8" w14:textId="521D7DE5" w:rsidTr="0021401B">
        <w:tc>
          <w:tcPr>
            <w:tcW w:w="2830" w:type="dxa"/>
          </w:tcPr>
          <w:p w14:paraId="677133DF" w14:textId="500E5CEB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</w:t>
            </w:r>
            <w:r w:rsidR="004B03D7">
              <w:rPr>
                <w:b/>
                <w:sz w:val="24"/>
                <w:szCs w:val="24"/>
              </w:rPr>
              <w:t>D</w:t>
            </w:r>
            <w:r>
              <w:rPr>
                <w:b/>
                <w:sz w:val="24"/>
                <w:szCs w:val="24"/>
              </w:rPr>
              <w:t>ING TRIPLE JUMP</w:t>
            </w:r>
          </w:p>
        </w:tc>
        <w:tc>
          <w:tcPr>
            <w:tcW w:w="2127" w:type="dxa"/>
          </w:tcPr>
          <w:p w14:paraId="7CDFCD59" w14:textId="0C303572" w:rsidR="00E96E62" w:rsidRPr="000225F0" w:rsidRDefault="005710F4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</w:t>
            </w:r>
          </w:p>
        </w:tc>
        <w:tc>
          <w:tcPr>
            <w:tcW w:w="1417" w:type="dxa"/>
          </w:tcPr>
          <w:p w14:paraId="30D5B948" w14:textId="5DDCD177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Japan</w:t>
            </w:r>
          </w:p>
        </w:tc>
        <w:tc>
          <w:tcPr>
            <w:tcW w:w="1701" w:type="dxa"/>
          </w:tcPr>
          <w:p w14:paraId="1231D301" w14:textId="34B3B2BB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5.</w:t>
            </w:r>
            <w:r w:rsidR="005710F4">
              <w:rPr>
                <w:sz w:val="24"/>
                <w:szCs w:val="24"/>
              </w:rPr>
              <w:t>8</w:t>
            </w:r>
            <w:r w:rsidR="005D4DCF">
              <w:rPr>
                <w:sz w:val="24"/>
                <w:szCs w:val="24"/>
              </w:rPr>
              <w:t>0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5073ACFB" w14:textId="17DB9CC6" w:rsidR="00E96E62" w:rsidRPr="000225F0" w:rsidRDefault="00A160BF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5710F4">
              <w:rPr>
                <w:sz w:val="24"/>
                <w:szCs w:val="24"/>
              </w:rPr>
              <w:t>9</w:t>
            </w:r>
          </w:p>
        </w:tc>
      </w:tr>
      <w:tr w:rsidR="00E96E62" w:rsidRPr="00007E0A" w14:paraId="6901A05B" w14:textId="00C008FB" w:rsidTr="0021401B">
        <w:tc>
          <w:tcPr>
            <w:tcW w:w="8075" w:type="dxa"/>
            <w:gridSpan w:val="4"/>
            <w:shd w:val="clear" w:color="auto" w:fill="A8D08D" w:themeFill="accent6" w:themeFillTint="99"/>
          </w:tcPr>
          <w:p w14:paraId="576C18D6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4 Girls</w:t>
            </w:r>
          </w:p>
        </w:tc>
        <w:tc>
          <w:tcPr>
            <w:tcW w:w="941" w:type="dxa"/>
            <w:shd w:val="clear" w:color="auto" w:fill="A8D08D" w:themeFill="accent6" w:themeFillTint="99"/>
          </w:tcPr>
          <w:p w14:paraId="622538F5" w14:textId="77777777" w:rsidR="00E96E62" w:rsidRPr="000225F0" w:rsidRDefault="00E96E62" w:rsidP="00C65397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7FAA48B1" w14:textId="4906FC8D" w:rsidTr="0021401B">
        <w:tc>
          <w:tcPr>
            <w:tcW w:w="2830" w:type="dxa"/>
          </w:tcPr>
          <w:p w14:paraId="7E71C25C" w14:textId="717790B2" w:rsidR="00E96E62" w:rsidRPr="000225F0" w:rsidRDefault="005D4DCF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6D3A3490" w14:textId="1EF20386" w:rsidR="007162A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Arifa</w:t>
            </w:r>
            <w:proofErr w:type="spellEnd"/>
            <w:r>
              <w:rPr>
                <w:sz w:val="24"/>
                <w:szCs w:val="24"/>
              </w:rPr>
              <w:t xml:space="preserve"> Abu</w:t>
            </w:r>
          </w:p>
        </w:tc>
        <w:tc>
          <w:tcPr>
            <w:tcW w:w="1417" w:type="dxa"/>
          </w:tcPr>
          <w:p w14:paraId="6CFF5CF0" w14:textId="3E8AAEE5" w:rsidR="007162A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</w:t>
            </w:r>
          </w:p>
        </w:tc>
        <w:tc>
          <w:tcPr>
            <w:tcW w:w="1701" w:type="dxa"/>
          </w:tcPr>
          <w:p w14:paraId="1B9D614B" w14:textId="11DC4796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7.60m</w:t>
            </w:r>
          </w:p>
        </w:tc>
        <w:tc>
          <w:tcPr>
            <w:tcW w:w="941" w:type="dxa"/>
            <w:shd w:val="clear" w:color="auto" w:fill="auto"/>
          </w:tcPr>
          <w:p w14:paraId="2C138198" w14:textId="20C61644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6AA0F300" w14:textId="035F6BEE" w:rsidTr="0021401B">
        <w:tc>
          <w:tcPr>
            <w:tcW w:w="2830" w:type="dxa"/>
          </w:tcPr>
          <w:p w14:paraId="42B3B552" w14:textId="5E0FE565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033FF0EC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May Iqbal</w:t>
            </w:r>
          </w:p>
        </w:tc>
        <w:tc>
          <w:tcPr>
            <w:tcW w:w="1417" w:type="dxa"/>
          </w:tcPr>
          <w:p w14:paraId="470A30F3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6D04C25A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13.4m</w:t>
            </w:r>
          </w:p>
        </w:tc>
        <w:tc>
          <w:tcPr>
            <w:tcW w:w="941" w:type="dxa"/>
            <w:shd w:val="clear" w:color="auto" w:fill="auto"/>
          </w:tcPr>
          <w:p w14:paraId="7EBC366A" w14:textId="10BDB94E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51E0B02B" w14:textId="1580801D" w:rsidTr="0021401B">
        <w:tc>
          <w:tcPr>
            <w:tcW w:w="2830" w:type="dxa"/>
          </w:tcPr>
          <w:p w14:paraId="3B972E07" w14:textId="3841A0F3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31CD9304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May Iqbal</w:t>
            </w:r>
          </w:p>
        </w:tc>
        <w:tc>
          <w:tcPr>
            <w:tcW w:w="1417" w:type="dxa"/>
          </w:tcPr>
          <w:p w14:paraId="368DDD71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7B74FB7C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22.5m</w:t>
            </w:r>
          </w:p>
        </w:tc>
        <w:tc>
          <w:tcPr>
            <w:tcW w:w="941" w:type="dxa"/>
            <w:shd w:val="clear" w:color="auto" w:fill="auto"/>
          </w:tcPr>
          <w:p w14:paraId="7DBF98E5" w14:textId="478D3F2F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19A370B3" w14:textId="3A598A85" w:rsidTr="0021401B">
        <w:tc>
          <w:tcPr>
            <w:tcW w:w="2830" w:type="dxa"/>
          </w:tcPr>
          <w:p w14:paraId="33D33FA8" w14:textId="59EB7DB7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4A3DE84C" w14:textId="5076266C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Arifa</w:t>
            </w:r>
            <w:proofErr w:type="spellEnd"/>
            <w:r>
              <w:rPr>
                <w:sz w:val="24"/>
                <w:szCs w:val="24"/>
              </w:rPr>
              <w:t xml:space="preserve"> Abu</w:t>
            </w:r>
          </w:p>
        </w:tc>
        <w:tc>
          <w:tcPr>
            <w:tcW w:w="1417" w:type="dxa"/>
          </w:tcPr>
          <w:p w14:paraId="44058466" w14:textId="5EA46A0C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India</w:t>
            </w:r>
          </w:p>
        </w:tc>
        <w:tc>
          <w:tcPr>
            <w:tcW w:w="1701" w:type="dxa"/>
          </w:tcPr>
          <w:p w14:paraId="22B52043" w14:textId="49FE1DFB" w:rsidR="00E96E62" w:rsidRPr="000225F0" w:rsidRDefault="007F2430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2.38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1823D793" w14:textId="4FE6C444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7F2430">
              <w:rPr>
                <w:sz w:val="24"/>
                <w:szCs w:val="24"/>
              </w:rPr>
              <w:t>8</w:t>
            </w:r>
          </w:p>
        </w:tc>
      </w:tr>
      <w:tr w:rsidR="00E96E62" w:rsidRPr="00007E0A" w14:paraId="2C3727EB" w14:textId="3211F247" w:rsidTr="0021401B">
        <w:tc>
          <w:tcPr>
            <w:tcW w:w="2830" w:type="dxa"/>
          </w:tcPr>
          <w:p w14:paraId="2E274C02" w14:textId="6B70FE31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TRIPLE JUMP</w:t>
            </w:r>
          </w:p>
        </w:tc>
        <w:tc>
          <w:tcPr>
            <w:tcW w:w="2127" w:type="dxa"/>
          </w:tcPr>
          <w:p w14:paraId="349BBF6B" w14:textId="7CCC3B34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Charis</w:t>
            </w:r>
            <w:r w:rsidR="000225F0">
              <w:rPr>
                <w:sz w:val="24"/>
                <w:szCs w:val="24"/>
              </w:rPr>
              <w:t xml:space="preserve"> Wilson</w:t>
            </w:r>
          </w:p>
        </w:tc>
        <w:tc>
          <w:tcPr>
            <w:tcW w:w="1417" w:type="dxa"/>
          </w:tcPr>
          <w:p w14:paraId="560B4BC7" w14:textId="17F7111E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Brazil</w:t>
            </w:r>
          </w:p>
        </w:tc>
        <w:tc>
          <w:tcPr>
            <w:tcW w:w="1701" w:type="dxa"/>
          </w:tcPr>
          <w:p w14:paraId="0A66FE51" w14:textId="64B75E66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5.10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75885965" w14:textId="3BC05D9A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2338972D" w14:textId="0ADA5C19" w:rsidTr="0021401B">
        <w:tc>
          <w:tcPr>
            <w:tcW w:w="8075" w:type="dxa"/>
            <w:gridSpan w:val="4"/>
            <w:shd w:val="clear" w:color="auto" w:fill="9CC2E5" w:themeFill="accent1" w:themeFillTint="99"/>
          </w:tcPr>
          <w:p w14:paraId="5B032894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3 Boys</w:t>
            </w:r>
          </w:p>
        </w:tc>
        <w:tc>
          <w:tcPr>
            <w:tcW w:w="941" w:type="dxa"/>
            <w:shd w:val="clear" w:color="auto" w:fill="9CC2E5" w:themeFill="accent1" w:themeFillTint="99"/>
          </w:tcPr>
          <w:p w14:paraId="760BEDD7" w14:textId="77777777" w:rsidR="00E96E62" w:rsidRPr="000225F0" w:rsidRDefault="00E96E62" w:rsidP="00C65397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08E400ED" w14:textId="42B04B3D" w:rsidTr="0021401B">
        <w:tc>
          <w:tcPr>
            <w:tcW w:w="2830" w:type="dxa"/>
          </w:tcPr>
          <w:p w14:paraId="4D0C51EB" w14:textId="25E59E21" w:rsidR="00E96E62" w:rsidRPr="000225F0" w:rsidRDefault="005D4DCF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6CAF8387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Shay Tobin</w:t>
            </w:r>
          </w:p>
        </w:tc>
        <w:tc>
          <w:tcPr>
            <w:tcW w:w="1417" w:type="dxa"/>
          </w:tcPr>
          <w:p w14:paraId="2455C61C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 xml:space="preserve">Poland </w:t>
            </w:r>
          </w:p>
        </w:tc>
        <w:tc>
          <w:tcPr>
            <w:tcW w:w="1701" w:type="dxa"/>
          </w:tcPr>
          <w:p w14:paraId="099DE197" w14:textId="114F927E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7.3</w:t>
            </w:r>
            <w:r w:rsidR="005D4DCF">
              <w:rPr>
                <w:sz w:val="24"/>
                <w:szCs w:val="24"/>
              </w:rPr>
              <w:t>0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00434000" w14:textId="597AA6E6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0288100F" w14:textId="2EFAF580" w:rsidTr="0021401B">
        <w:tc>
          <w:tcPr>
            <w:tcW w:w="2830" w:type="dxa"/>
          </w:tcPr>
          <w:p w14:paraId="2E0437E0" w14:textId="481FFAB4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72E0538E" w14:textId="17F598F0" w:rsidR="00E96E62" w:rsidRPr="000225F0" w:rsidRDefault="00C47C78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 xml:space="preserve">Daniel </w:t>
            </w:r>
            <w:proofErr w:type="spellStart"/>
            <w:r w:rsidRPr="000225F0">
              <w:rPr>
                <w:sz w:val="24"/>
                <w:szCs w:val="24"/>
              </w:rPr>
              <w:t>Hardern</w:t>
            </w:r>
            <w:proofErr w:type="spellEnd"/>
          </w:p>
        </w:tc>
        <w:tc>
          <w:tcPr>
            <w:tcW w:w="1417" w:type="dxa"/>
          </w:tcPr>
          <w:p w14:paraId="22F25DDB" w14:textId="7107D017" w:rsidR="00E96E62" w:rsidRPr="000225F0" w:rsidRDefault="00C47C78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47076A5B" w14:textId="01BEC317" w:rsidR="00E96E62" w:rsidRPr="000225F0" w:rsidRDefault="00C47C78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16.3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6CA8FD80" w14:textId="072F4A1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C47C78" w:rsidRPr="000225F0">
              <w:rPr>
                <w:sz w:val="24"/>
                <w:szCs w:val="24"/>
              </w:rPr>
              <w:t>8</w:t>
            </w:r>
          </w:p>
        </w:tc>
      </w:tr>
      <w:tr w:rsidR="00E96E62" w:rsidRPr="00007E0A" w14:paraId="3CB2AE05" w14:textId="2A120319" w:rsidTr="0021401B">
        <w:tc>
          <w:tcPr>
            <w:tcW w:w="2830" w:type="dxa"/>
          </w:tcPr>
          <w:p w14:paraId="38DCD19D" w14:textId="5305C592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0A62366D" w14:textId="4EB99DE5" w:rsidR="00E96E62" w:rsidRPr="000225F0" w:rsidRDefault="00AB7C87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Joshua Jones</w:t>
            </w:r>
          </w:p>
        </w:tc>
        <w:tc>
          <w:tcPr>
            <w:tcW w:w="1417" w:type="dxa"/>
          </w:tcPr>
          <w:p w14:paraId="74CEBB87" w14:textId="7B654F19" w:rsidR="00E96E62" w:rsidRPr="000225F0" w:rsidRDefault="00AB7C87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39FD1245" w14:textId="2A330F9B" w:rsidR="00E96E62" w:rsidRPr="000225F0" w:rsidRDefault="007162A2" w:rsidP="007162A2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</w:t>
            </w:r>
            <w:r w:rsidR="00AB7C87">
              <w:rPr>
                <w:sz w:val="24"/>
                <w:szCs w:val="24"/>
              </w:rPr>
              <w:t>6.4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100DA9A1" w14:textId="528FA52E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AB7C87">
              <w:rPr>
                <w:sz w:val="24"/>
                <w:szCs w:val="24"/>
              </w:rPr>
              <w:t>9</w:t>
            </w:r>
          </w:p>
        </w:tc>
      </w:tr>
      <w:tr w:rsidR="00E96E62" w:rsidRPr="00007E0A" w14:paraId="1D1069E1" w14:textId="77314D44" w:rsidTr="0021401B">
        <w:tc>
          <w:tcPr>
            <w:tcW w:w="2830" w:type="dxa"/>
          </w:tcPr>
          <w:p w14:paraId="2DCABE33" w14:textId="284B347F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55EF6FD6" w14:textId="5936BF10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Nathaniel</w:t>
            </w:r>
          </w:p>
        </w:tc>
        <w:tc>
          <w:tcPr>
            <w:tcW w:w="1417" w:type="dxa"/>
          </w:tcPr>
          <w:p w14:paraId="5DA23F41" w14:textId="2C0E4693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Japan</w:t>
            </w:r>
          </w:p>
        </w:tc>
        <w:tc>
          <w:tcPr>
            <w:tcW w:w="1701" w:type="dxa"/>
          </w:tcPr>
          <w:p w14:paraId="34618AA3" w14:textId="7A84634F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1.73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396E2A5B" w14:textId="709CF63E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2018</w:t>
            </w:r>
          </w:p>
        </w:tc>
      </w:tr>
      <w:tr w:rsidR="00E96E62" w:rsidRPr="00007E0A" w14:paraId="649C5EEF" w14:textId="525BBA40" w:rsidTr="0021401B">
        <w:tc>
          <w:tcPr>
            <w:tcW w:w="2830" w:type="dxa"/>
          </w:tcPr>
          <w:p w14:paraId="19BAAE56" w14:textId="38CAC75C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TRIPLE JUMP</w:t>
            </w:r>
          </w:p>
        </w:tc>
        <w:tc>
          <w:tcPr>
            <w:tcW w:w="2127" w:type="dxa"/>
          </w:tcPr>
          <w:p w14:paraId="29BEEBAA" w14:textId="1E190D71" w:rsidR="00E96E62" w:rsidRPr="000225F0" w:rsidRDefault="003C3418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 Adigun</w:t>
            </w:r>
          </w:p>
        </w:tc>
        <w:tc>
          <w:tcPr>
            <w:tcW w:w="1417" w:type="dxa"/>
          </w:tcPr>
          <w:p w14:paraId="1C63AB1B" w14:textId="4AB6F850" w:rsidR="00E96E62" w:rsidRPr="000225F0" w:rsidRDefault="005710F4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36A7F630" w14:textId="79157FCD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4.</w:t>
            </w:r>
            <w:r w:rsidR="003C3418">
              <w:rPr>
                <w:sz w:val="24"/>
                <w:szCs w:val="24"/>
              </w:rPr>
              <w:t>9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2405173F" w14:textId="2A9A3AF9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3C3418">
              <w:rPr>
                <w:sz w:val="24"/>
                <w:szCs w:val="24"/>
              </w:rPr>
              <w:t>9</w:t>
            </w:r>
          </w:p>
        </w:tc>
      </w:tr>
      <w:tr w:rsidR="00E96E62" w:rsidRPr="00007E0A" w14:paraId="4B608BB5" w14:textId="7259983C" w:rsidTr="0021401B">
        <w:tc>
          <w:tcPr>
            <w:tcW w:w="8075" w:type="dxa"/>
            <w:gridSpan w:val="4"/>
            <w:shd w:val="clear" w:color="auto" w:fill="A8D08D" w:themeFill="accent6" w:themeFillTint="99"/>
          </w:tcPr>
          <w:p w14:paraId="5DF2EC4F" w14:textId="77777777" w:rsidR="00E96E62" w:rsidRPr="000225F0" w:rsidRDefault="00E96E62" w:rsidP="00C65397">
            <w:pPr>
              <w:pStyle w:val="NoSpacing"/>
              <w:rPr>
                <w:b/>
                <w:sz w:val="24"/>
                <w:szCs w:val="24"/>
              </w:rPr>
            </w:pPr>
            <w:r w:rsidRPr="000225F0">
              <w:rPr>
                <w:b/>
                <w:sz w:val="24"/>
                <w:szCs w:val="24"/>
              </w:rPr>
              <w:t>YEAR 3 Girls</w:t>
            </w:r>
          </w:p>
        </w:tc>
        <w:tc>
          <w:tcPr>
            <w:tcW w:w="941" w:type="dxa"/>
            <w:shd w:val="clear" w:color="auto" w:fill="A8D08D" w:themeFill="accent6" w:themeFillTint="99"/>
          </w:tcPr>
          <w:p w14:paraId="72323985" w14:textId="77777777" w:rsidR="00E96E62" w:rsidRPr="000225F0" w:rsidRDefault="00E96E62" w:rsidP="00C65397">
            <w:pPr>
              <w:pStyle w:val="NoSpacing"/>
              <w:rPr>
                <w:b/>
                <w:sz w:val="24"/>
                <w:szCs w:val="24"/>
              </w:rPr>
            </w:pPr>
          </w:p>
        </w:tc>
      </w:tr>
      <w:tr w:rsidR="00E96E62" w:rsidRPr="00007E0A" w14:paraId="6B4E81EA" w14:textId="0BD589BF" w:rsidTr="0021401B">
        <w:tc>
          <w:tcPr>
            <w:tcW w:w="2830" w:type="dxa"/>
          </w:tcPr>
          <w:p w14:paraId="51DC8601" w14:textId="38704058" w:rsidR="00E96E62" w:rsidRPr="000225F0" w:rsidRDefault="005D4DCF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CHEST PUSH</w:t>
            </w:r>
          </w:p>
        </w:tc>
        <w:tc>
          <w:tcPr>
            <w:tcW w:w="2127" w:type="dxa"/>
          </w:tcPr>
          <w:p w14:paraId="140DB9BF" w14:textId="11687EC4" w:rsidR="00E96E62" w:rsidRPr="000225F0" w:rsidRDefault="005D4DCF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Beatriz </w:t>
            </w:r>
            <w:proofErr w:type="spellStart"/>
            <w:r>
              <w:rPr>
                <w:sz w:val="24"/>
                <w:szCs w:val="24"/>
              </w:rPr>
              <w:t>Wyett</w:t>
            </w:r>
            <w:proofErr w:type="spellEnd"/>
          </w:p>
        </w:tc>
        <w:tc>
          <w:tcPr>
            <w:tcW w:w="1417" w:type="dxa"/>
          </w:tcPr>
          <w:p w14:paraId="6D9B7EA5" w14:textId="7E84D667" w:rsidR="00E96E62" w:rsidRPr="000225F0" w:rsidRDefault="005D4DCF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01566ADE" w14:textId="49222C1F" w:rsidR="00E96E62" w:rsidRPr="000225F0" w:rsidRDefault="005D4DCF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7.00m</w:t>
            </w:r>
          </w:p>
        </w:tc>
        <w:tc>
          <w:tcPr>
            <w:tcW w:w="941" w:type="dxa"/>
            <w:shd w:val="clear" w:color="auto" w:fill="FFFF00"/>
          </w:tcPr>
          <w:p w14:paraId="1A12238E" w14:textId="5D30D258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5D4DCF">
              <w:rPr>
                <w:sz w:val="24"/>
                <w:szCs w:val="24"/>
              </w:rPr>
              <w:t>9</w:t>
            </w:r>
          </w:p>
        </w:tc>
      </w:tr>
      <w:tr w:rsidR="00E96E62" w:rsidRPr="00007E0A" w14:paraId="5DE5F220" w14:textId="44EAB6C8" w:rsidTr="0021401B">
        <w:tc>
          <w:tcPr>
            <w:tcW w:w="2830" w:type="dxa"/>
          </w:tcPr>
          <w:p w14:paraId="3DDAE1D9" w14:textId="5515EA33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JAVELIN</w:t>
            </w:r>
          </w:p>
        </w:tc>
        <w:tc>
          <w:tcPr>
            <w:tcW w:w="2127" w:type="dxa"/>
          </w:tcPr>
          <w:p w14:paraId="1117202C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Jodie Williamson</w:t>
            </w:r>
          </w:p>
        </w:tc>
        <w:tc>
          <w:tcPr>
            <w:tcW w:w="1417" w:type="dxa"/>
          </w:tcPr>
          <w:p w14:paraId="3F39DF66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2A3C145D" w14:textId="6F725C65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11.2m</w:t>
            </w:r>
          </w:p>
        </w:tc>
        <w:tc>
          <w:tcPr>
            <w:tcW w:w="941" w:type="dxa"/>
            <w:shd w:val="clear" w:color="auto" w:fill="auto"/>
          </w:tcPr>
          <w:p w14:paraId="7B72F955" w14:textId="0C44F178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557E2777" w14:textId="04D43A8D" w:rsidTr="0021401B">
        <w:tc>
          <w:tcPr>
            <w:tcW w:w="2830" w:type="dxa"/>
          </w:tcPr>
          <w:p w14:paraId="59869442" w14:textId="61DB707F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VORTEX</w:t>
            </w:r>
          </w:p>
        </w:tc>
        <w:tc>
          <w:tcPr>
            <w:tcW w:w="2127" w:type="dxa"/>
          </w:tcPr>
          <w:p w14:paraId="1AF291A1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Betsy Ireland</w:t>
            </w:r>
          </w:p>
        </w:tc>
        <w:tc>
          <w:tcPr>
            <w:tcW w:w="1417" w:type="dxa"/>
          </w:tcPr>
          <w:p w14:paraId="66C9854F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South Africa</w:t>
            </w:r>
          </w:p>
        </w:tc>
        <w:tc>
          <w:tcPr>
            <w:tcW w:w="1701" w:type="dxa"/>
          </w:tcPr>
          <w:p w14:paraId="5C0C0DE6" w14:textId="44C67FEB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18.0m</w:t>
            </w:r>
          </w:p>
        </w:tc>
        <w:tc>
          <w:tcPr>
            <w:tcW w:w="941" w:type="dxa"/>
            <w:shd w:val="clear" w:color="auto" w:fill="auto"/>
          </w:tcPr>
          <w:p w14:paraId="5CD6F2AF" w14:textId="02B172FD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03512836" w14:textId="3D291E02" w:rsidTr="0021401B">
        <w:tc>
          <w:tcPr>
            <w:tcW w:w="2830" w:type="dxa"/>
          </w:tcPr>
          <w:p w14:paraId="63BCE42F" w14:textId="6E296C2D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LONG JUMP</w:t>
            </w:r>
          </w:p>
        </w:tc>
        <w:tc>
          <w:tcPr>
            <w:tcW w:w="2127" w:type="dxa"/>
          </w:tcPr>
          <w:p w14:paraId="608AC4C0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Jodie Williamson</w:t>
            </w:r>
          </w:p>
        </w:tc>
        <w:tc>
          <w:tcPr>
            <w:tcW w:w="1417" w:type="dxa"/>
          </w:tcPr>
          <w:p w14:paraId="46AAE63F" w14:textId="77777777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UK</w:t>
            </w:r>
          </w:p>
        </w:tc>
        <w:tc>
          <w:tcPr>
            <w:tcW w:w="1701" w:type="dxa"/>
          </w:tcPr>
          <w:p w14:paraId="254FD954" w14:textId="7119377B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1.5</w:t>
            </w:r>
            <w:r w:rsidR="005D4DCF">
              <w:rPr>
                <w:sz w:val="24"/>
                <w:szCs w:val="24"/>
              </w:rPr>
              <w:t>0</w:t>
            </w:r>
            <w:r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auto"/>
          </w:tcPr>
          <w:p w14:paraId="6D7104EC" w14:textId="5CE9716E" w:rsidR="00E96E62" w:rsidRPr="000225F0" w:rsidRDefault="00E96E6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2017</w:t>
            </w:r>
          </w:p>
        </w:tc>
      </w:tr>
      <w:tr w:rsidR="00E96E62" w:rsidRPr="00007E0A" w14:paraId="186F5015" w14:textId="23D6B58A" w:rsidTr="0021401B">
        <w:tc>
          <w:tcPr>
            <w:tcW w:w="2830" w:type="dxa"/>
          </w:tcPr>
          <w:p w14:paraId="5B805809" w14:textId="7499729A" w:rsidR="00E96E62" w:rsidRPr="000225F0" w:rsidRDefault="0021401B" w:rsidP="00C65397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STANDING TRIPLE JUMP</w:t>
            </w:r>
          </w:p>
        </w:tc>
        <w:tc>
          <w:tcPr>
            <w:tcW w:w="2127" w:type="dxa"/>
          </w:tcPr>
          <w:p w14:paraId="65BE48DB" w14:textId="418F4953" w:rsidR="00E96E62" w:rsidRPr="000225F0" w:rsidRDefault="005710F4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Maria </w:t>
            </w:r>
            <w:proofErr w:type="spellStart"/>
            <w:r>
              <w:rPr>
                <w:sz w:val="24"/>
                <w:szCs w:val="24"/>
              </w:rPr>
              <w:t>Kozel</w:t>
            </w:r>
            <w:proofErr w:type="spellEnd"/>
          </w:p>
        </w:tc>
        <w:tc>
          <w:tcPr>
            <w:tcW w:w="1417" w:type="dxa"/>
          </w:tcPr>
          <w:p w14:paraId="4FFDE681" w14:textId="748D15F7" w:rsidR="00E96E62" w:rsidRPr="000225F0" w:rsidRDefault="005710F4" w:rsidP="00C65397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Poland</w:t>
            </w:r>
          </w:p>
        </w:tc>
        <w:tc>
          <w:tcPr>
            <w:tcW w:w="1701" w:type="dxa"/>
          </w:tcPr>
          <w:p w14:paraId="5A80C0BF" w14:textId="13103DA2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4.</w:t>
            </w:r>
            <w:r w:rsidR="005710F4">
              <w:rPr>
                <w:sz w:val="24"/>
                <w:szCs w:val="24"/>
              </w:rPr>
              <w:t>9</w:t>
            </w:r>
            <w:r w:rsidR="005D4DCF">
              <w:rPr>
                <w:sz w:val="24"/>
                <w:szCs w:val="24"/>
              </w:rPr>
              <w:t>0</w:t>
            </w:r>
            <w:r w:rsidR="00E96E62" w:rsidRPr="000225F0">
              <w:rPr>
                <w:sz w:val="24"/>
                <w:szCs w:val="24"/>
              </w:rPr>
              <w:t>m</w:t>
            </w:r>
          </w:p>
        </w:tc>
        <w:tc>
          <w:tcPr>
            <w:tcW w:w="941" w:type="dxa"/>
            <w:shd w:val="clear" w:color="auto" w:fill="FFFF00"/>
          </w:tcPr>
          <w:p w14:paraId="7EFF46DF" w14:textId="6CD1A120" w:rsidR="00E96E62" w:rsidRPr="000225F0" w:rsidRDefault="007162A2" w:rsidP="00C65397">
            <w:pPr>
              <w:pStyle w:val="NoSpacing"/>
              <w:rPr>
                <w:sz w:val="24"/>
                <w:szCs w:val="24"/>
              </w:rPr>
            </w:pPr>
            <w:r w:rsidRPr="000225F0">
              <w:rPr>
                <w:sz w:val="24"/>
                <w:szCs w:val="24"/>
              </w:rPr>
              <w:t>201</w:t>
            </w:r>
            <w:r w:rsidR="005710F4">
              <w:rPr>
                <w:sz w:val="24"/>
                <w:szCs w:val="24"/>
              </w:rPr>
              <w:t>9</w:t>
            </w:r>
          </w:p>
        </w:tc>
      </w:tr>
    </w:tbl>
    <w:p w14:paraId="015FF04D" w14:textId="77777777" w:rsidR="000C3ABA" w:rsidRDefault="000C3ABA" w:rsidP="000C3ABA">
      <w:pPr>
        <w:jc w:val="both"/>
        <w:rPr>
          <w:rFonts w:ascii="Calibri" w:hAnsi="Calibri" w:cs="Arial"/>
          <w:b/>
          <w:i/>
          <w:sz w:val="22"/>
        </w:rPr>
      </w:pPr>
    </w:p>
    <w:p w14:paraId="58927610" w14:textId="77777777" w:rsidR="000C3ABA" w:rsidRDefault="000C3ABA" w:rsidP="000C3ABA">
      <w:pPr>
        <w:jc w:val="both"/>
        <w:rPr>
          <w:rFonts w:ascii="Calibri" w:hAnsi="Calibri" w:cs="Arial"/>
          <w:b/>
          <w:i/>
          <w:sz w:val="22"/>
        </w:rPr>
      </w:pPr>
    </w:p>
    <w:p w14:paraId="05C83795" w14:textId="77777777" w:rsidR="004E144B" w:rsidRDefault="004E144B" w:rsidP="002F346B">
      <w:pPr>
        <w:pStyle w:val="NoSpacing"/>
      </w:pPr>
    </w:p>
    <w:sectPr w:rsidR="004E144B" w:rsidSect="005D4268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92C62" w14:textId="77777777" w:rsidR="00B1048A" w:rsidRDefault="00B1048A" w:rsidP="002F346B">
      <w:r>
        <w:separator/>
      </w:r>
    </w:p>
  </w:endnote>
  <w:endnote w:type="continuationSeparator" w:id="0">
    <w:p w14:paraId="49D80735" w14:textId="77777777" w:rsidR="00B1048A" w:rsidRDefault="00B1048A" w:rsidP="002F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B57ED" w14:textId="77777777" w:rsidR="000225F0" w:rsidRDefault="000225F0" w:rsidP="0021104C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089AB" w14:textId="77777777" w:rsidR="000225F0" w:rsidRDefault="000225F0" w:rsidP="006C7C4E">
    <w:pPr>
      <w:spacing w:line="360" w:lineRule="auto"/>
      <w:jc w:val="center"/>
      <w:rPr>
        <w:rFonts w:ascii="Arial" w:hAnsi="Arial"/>
        <w:sz w:val="15"/>
        <w:szCs w:val="15"/>
      </w:rPr>
    </w:pPr>
    <w:r w:rsidRPr="0021104C">
      <w:rPr>
        <w:rFonts w:ascii="Arial" w:hAnsi="Arial"/>
        <w:sz w:val="15"/>
        <w:szCs w:val="15"/>
      </w:rPr>
      <w:t>Kick London, a company limited by guarantee, registered in England and Wales no. 4831571</w:t>
    </w:r>
  </w:p>
  <w:p w14:paraId="19EE50DF" w14:textId="77777777" w:rsidR="000225F0" w:rsidRPr="006C7C4E" w:rsidRDefault="000225F0" w:rsidP="006C7C4E">
    <w:pPr>
      <w:spacing w:line="360" w:lineRule="auto"/>
      <w:jc w:val="center"/>
      <w:rPr>
        <w:rFonts w:ascii="Arial" w:hAnsi="Arial"/>
        <w:sz w:val="15"/>
        <w:szCs w:val="15"/>
        <w:lang w:val="en-US"/>
      </w:rPr>
    </w:pPr>
    <w:r w:rsidRPr="0021104C">
      <w:rPr>
        <w:rFonts w:ascii="Arial" w:hAnsi="Arial"/>
        <w:sz w:val="15"/>
        <w:szCs w:val="15"/>
      </w:rPr>
      <w:t>and a registered charity no. 1100072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E725C" w14:textId="77777777" w:rsidR="00B1048A" w:rsidRDefault="00B1048A" w:rsidP="002F346B">
      <w:r>
        <w:separator/>
      </w:r>
    </w:p>
  </w:footnote>
  <w:footnote w:type="continuationSeparator" w:id="0">
    <w:p w14:paraId="6E79A0BE" w14:textId="77777777" w:rsidR="00B1048A" w:rsidRDefault="00B1048A" w:rsidP="002F3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2D0ED4" w14:textId="2539E497" w:rsidR="000225F0" w:rsidRDefault="00216B64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034A33" wp14:editId="0BB91363">
          <wp:simplePos x="0" y="0"/>
          <wp:positionH relativeFrom="page">
            <wp:align>right</wp:align>
          </wp:positionH>
          <wp:positionV relativeFrom="paragraph">
            <wp:posOffset>-438785</wp:posOffset>
          </wp:positionV>
          <wp:extent cx="1933575" cy="96678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966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9E80B5" w14:textId="77777777" w:rsidR="000225F0" w:rsidRDefault="000225F0" w:rsidP="0021104C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7218B"/>
    <w:multiLevelType w:val="hybridMultilevel"/>
    <w:tmpl w:val="F52AC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3F6EE8"/>
    <w:multiLevelType w:val="hybridMultilevel"/>
    <w:tmpl w:val="11CE8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806585"/>
    <w:multiLevelType w:val="hybridMultilevel"/>
    <w:tmpl w:val="63004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132051"/>
    <w:multiLevelType w:val="hybridMultilevel"/>
    <w:tmpl w:val="CEB69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46B"/>
    <w:rsid w:val="00007E0A"/>
    <w:rsid w:val="000225F0"/>
    <w:rsid w:val="00052477"/>
    <w:rsid w:val="00062C23"/>
    <w:rsid w:val="000A030A"/>
    <w:rsid w:val="000B2A06"/>
    <w:rsid w:val="000C3ABA"/>
    <w:rsid w:val="000C3C83"/>
    <w:rsid w:val="000C5989"/>
    <w:rsid w:val="000D3CBA"/>
    <w:rsid w:val="00124E40"/>
    <w:rsid w:val="00141AEA"/>
    <w:rsid w:val="001609EC"/>
    <w:rsid w:val="0021104C"/>
    <w:rsid w:val="0021401B"/>
    <w:rsid w:val="00216B64"/>
    <w:rsid w:val="00244F68"/>
    <w:rsid w:val="0026029C"/>
    <w:rsid w:val="00287A1B"/>
    <w:rsid w:val="002C7012"/>
    <w:rsid w:val="002D5832"/>
    <w:rsid w:val="002F346B"/>
    <w:rsid w:val="00312687"/>
    <w:rsid w:val="003276E9"/>
    <w:rsid w:val="00367E26"/>
    <w:rsid w:val="00393075"/>
    <w:rsid w:val="003A77C1"/>
    <w:rsid w:val="003C3418"/>
    <w:rsid w:val="003D1AB3"/>
    <w:rsid w:val="003F2FCD"/>
    <w:rsid w:val="004261F9"/>
    <w:rsid w:val="00481152"/>
    <w:rsid w:val="004B03D7"/>
    <w:rsid w:val="004D3128"/>
    <w:rsid w:val="004E144B"/>
    <w:rsid w:val="00517335"/>
    <w:rsid w:val="0054069C"/>
    <w:rsid w:val="005710F4"/>
    <w:rsid w:val="005D4268"/>
    <w:rsid w:val="005D4DCF"/>
    <w:rsid w:val="00622ECF"/>
    <w:rsid w:val="00685876"/>
    <w:rsid w:val="006875E6"/>
    <w:rsid w:val="006B51CC"/>
    <w:rsid w:val="006C7C4E"/>
    <w:rsid w:val="006E7782"/>
    <w:rsid w:val="007162A2"/>
    <w:rsid w:val="007268E8"/>
    <w:rsid w:val="00791995"/>
    <w:rsid w:val="007E528C"/>
    <w:rsid w:val="007F2430"/>
    <w:rsid w:val="008112B3"/>
    <w:rsid w:val="00820279"/>
    <w:rsid w:val="00824813"/>
    <w:rsid w:val="00854048"/>
    <w:rsid w:val="008A0BB6"/>
    <w:rsid w:val="008B222D"/>
    <w:rsid w:val="008B24BF"/>
    <w:rsid w:val="00922254"/>
    <w:rsid w:val="009600A8"/>
    <w:rsid w:val="009707D7"/>
    <w:rsid w:val="009B64D0"/>
    <w:rsid w:val="009B7DB9"/>
    <w:rsid w:val="009C7203"/>
    <w:rsid w:val="00A160BF"/>
    <w:rsid w:val="00A50D08"/>
    <w:rsid w:val="00A51570"/>
    <w:rsid w:val="00AB7C87"/>
    <w:rsid w:val="00AF6442"/>
    <w:rsid w:val="00B1048A"/>
    <w:rsid w:val="00B340F7"/>
    <w:rsid w:val="00B4021B"/>
    <w:rsid w:val="00B47693"/>
    <w:rsid w:val="00C47C78"/>
    <w:rsid w:val="00C65397"/>
    <w:rsid w:val="00C74445"/>
    <w:rsid w:val="00CD2A17"/>
    <w:rsid w:val="00D20240"/>
    <w:rsid w:val="00D52241"/>
    <w:rsid w:val="00D54B9C"/>
    <w:rsid w:val="00D6739E"/>
    <w:rsid w:val="00DD4A7A"/>
    <w:rsid w:val="00DE420B"/>
    <w:rsid w:val="00DE4D4E"/>
    <w:rsid w:val="00DF36E9"/>
    <w:rsid w:val="00E96E62"/>
    <w:rsid w:val="00E97C79"/>
    <w:rsid w:val="00EA11FD"/>
    <w:rsid w:val="00EB28CB"/>
    <w:rsid w:val="00ED04AB"/>
    <w:rsid w:val="00EE5037"/>
    <w:rsid w:val="00EE7FB9"/>
    <w:rsid w:val="00F0029F"/>
    <w:rsid w:val="00F02498"/>
    <w:rsid w:val="00F142C4"/>
    <w:rsid w:val="00FA5757"/>
    <w:rsid w:val="00FA5F47"/>
    <w:rsid w:val="00FD0DD8"/>
    <w:rsid w:val="00FE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01CBB0C"/>
  <w15:docId w15:val="{4294ACD3-8D73-470D-86A2-08F0FAE9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346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F34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46B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F34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346B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3D1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144B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rsid w:val="0021104C"/>
    <w:pPr>
      <w:jc w:val="center"/>
    </w:pPr>
    <w:rPr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21104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0C3ABA"/>
    <w:pPr>
      <w:ind w:left="720"/>
    </w:pPr>
    <w:rPr>
      <w:rFonts w:ascii="Calibri" w:eastAsia="SimSun" w:hAnsi="Calibri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4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442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Default">
    <w:name w:val="Default"/>
    <w:rsid w:val="003F2FC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B0DD3-58EB-4211-9AFF-CCEA9D9AE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46A97D4C</Template>
  <TotalTime>0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sanders</dc:creator>
  <cp:lastModifiedBy>C Healy</cp:lastModifiedBy>
  <cp:revision>2</cp:revision>
  <cp:lastPrinted>2016-03-31T11:08:00Z</cp:lastPrinted>
  <dcterms:created xsi:type="dcterms:W3CDTF">2020-11-26T13:05:00Z</dcterms:created>
  <dcterms:modified xsi:type="dcterms:W3CDTF">2020-11-26T13:05:00Z</dcterms:modified>
</cp:coreProperties>
</file>